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5F212" w14:textId="3D455F23" w:rsidR="00A47F70" w:rsidRPr="00C32272" w:rsidRDefault="00A1509A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  <w:r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59263" behindDoc="1" locked="0" layoutInCell="1" allowOverlap="1" wp14:anchorId="43A003C7" wp14:editId="34329357">
            <wp:simplePos x="0" y="0"/>
            <wp:positionH relativeFrom="margin">
              <wp:posOffset>-6046470</wp:posOffset>
            </wp:positionH>
            <wp:positionV relativeFrom="paragraph">
              <wp:posOffset>-984885</wp:posOffset>
            </wp:positionV>
            <wp:extent cx="15127605" cy="10672445"/>
            <wp:effectExtent l="0" t="0" r="0" b="0"/>
            <wp:wrapNone/>
            <wp:docPr id="11" name="Picture 11" descr="C:\Users\lmcqueenie\Desktop\Teachers Pay Teachers\Images\space-68163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cqueenie\Desktop\Teachers Pay Teachers\Images\space-681634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60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A5E"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01E4F" wp14:editId="1C078C5A">
                <wp:simplePos x="0" y="0"/>
                <wp:positionH relativeFrom="margin">
                  <wp:align>center</wp:align>
                </wp:positionH>
                <wp:positionV relativeFrom="paragraph">
                  <wp:posOffset>2083660</wp:posOffset>
                </wp:positionV>
                <wp:extent cx="6026785" cy="1682462"/>
                <wp:effectExtent l="19050" t="19050" r="50165" b="704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785" cy="1682462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5715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1AD93E" w14:textId="77777777" w:rsidR="00A47F70" w:rsidRPr="00091063" w:rsidRDefault="00A47F70" w:rsidP="00A47F7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520D1C47" w14:textId="77777777" w:rsidR="00A47F70" w:rsidRPr="00091063" w:rsidRDefault="00DB087B" w:rsidP="00A47F7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68"/>
                                <w:szCs w:val="68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b/>
                                <w:sz w:val="68"/>
                                <w:szCs w:val="68"/>
                              </w:rPr>
                              <w:t>Knowledge Organiser</w:t>
                            </w:r>
                            <w:r w:rsidR="008F76F4" w:rsidRPr="00091063">
                              <w:rPr>
                                <w:rFonts w:ascii="Verdana" w:hAnsi="Verdana"/>
                                <w:b/>
                                <w:sz w:val="68"/>
                                <w:szCs w:val="68"/>
                              </w:rPr>
                              <w:t>s</w:t>
                            </w:r>
                          </w:p>
                          <w:p w14:paraId="5C02BA31" w14:textId="77777777" w:rsidR="00A47F70" w:rsidRPr="00091063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104"/>
                                <w:szCs w:val="104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b/>
                                <w:sz w:val="104"/>
                                <w:szCs w:val="104"/>
                              </w:rPr>
                              <w:t>Year 6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301E4F" id="Rectangle 5" o:spid="_x0000_s1026" style="position:absolute;margin-left:0;margin-top:164.05pt;width:474.55pt;height:132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" fillcolor="lime" strokecolor="lime" strokeweight="4.5pt">
                <v:shadow on="t" color="#1f3763 [1608]" opacity=".5" offset="1pt"/>
                <v:textbox>
                  <w:txbxContent>
                    <w:p w14:paraId="651AD93E" w14:textId="77777777" w:rsidR="00A47F70" w:rsidRPr="00091063" w:rsidRDefault="00A47F70" w:rsidP="00A47F7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520D1C47" w14:textId="77777777" w:rsidR="00A47F70" w:rsidRPr="00091063" w:rsidRDefault="00DB087B" w:rsidP="00A47F7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68"/>
                          <w:szCs w:val="68"/>
                        </w:rPr>
                      </w:pPr>
                      <w:r w:rsidRPr="00091063">
                        <w:rPr>
                          <w:rFonts w:ascii="Verdana" w:hAnsi="Verdana"/>
                          <w:b/>
                          <w:sz w:val="68"/>
                          <w:szCs w:val="68"/>
                        </w:rPr>
                        <w:t>Knowledge Organiser</w:t>
                      </w:r>
                      <w:r w:rsidR="008F76F4" w:rsidRPr="00091063">
                        <w:rPr>
                          <w:rFonts w:ascii="Verdana" w:hAnsi="Verdana"/>
                          <w:b/>
                          <w:sz w:val="68"/>
                          <w:szCs w:val="68"/>
                        </w:rPr>
                        <w:t>s</w:t>
                      </w:r>
                    </w:p>
                    <w:p w14:paraId="5C02BA31" w14:textId="77777777" w:rsidR="00A47F70" w:rsidRPr="00091063" w:rsidRDefault="001D40F4" w:rsidP="00A47F7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104"/>
                          <w:szCs w:val="104"/>
                        </w:rPr>
                      </w:pPr>
                      <w:r w:rsidRPr="00091063">
                        <w:rPr>
                          <w:rFonts w:ascii="Verdana" w:hAnsi="Verdana"/>
                          <w:b/>
                          <w:sz w:val="104"/>
                          <w:szCs w:val="104"/>
                        </w:rPr>
                        <w:t>Year 6 Science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40F4"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00F64" wp14:editId="5F7B6018">
                <wp:simplePos x="0" y="0"/>
                <wp:positionH relativeFrom="margin">
                  <wp:align>center</wp:align>
                </wp:positionH>
                <wp:positionV relativeFrom="paragraph">
                  <wp:posOffset>2060056</wp:posOffset>
                </wp:positionV>
                <wp:extent cx="5953125" cy="0"/>
                <wp:effectExtent l="0" t="1905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8BD023A" id="Straight Connector 1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62.2pt" to="468.75pt,1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" strokecolor="black [3200]" strokeweight="3pt">
                <v:stroke joinstyle="miter"/>
                <w10:wrap anchorx="margin"/>
              </v:line>
            </w:pict>
          </mc:Fallback>
        </mc:AlternateContent>
      </w:r>
      <w:r w:rsidR="00A47F70"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7" behindDoc="0" locked="0" layoutInCell="1" allowOverlap="1" wp14:anchorId="1B2260B9" wp14:editId="17DCE7C4">
                <wp:simplePos x="0" y="0"/>
                <wp:positionH relativeFrom="column">
                  <wp:posOffset>283210</wp:posOffset>
                </wp:positionH>
                <wp:positionV relativeFrom="paragraph">
                  <wp:posOffset>325697</wp:posOffset>
                </wp:positionV>
                <wp:extent cx="5222875" cy="165989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875" cy="165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FC0E7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782858B9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3EE0A652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B596E08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0DF055E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6DDC688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5163203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7F89786D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57DDD78C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74A2E9B4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28EC820C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5555719E" w14:textId="54B7D6DD" w:rsidR="00A47F70" w:rsidRPr="00091063" w:rsidRDefault="004373EB" w:rsidP="00A47F70">
                            <w:pPr>
                              <w:spacing w:after="0"/>
                              <w:jc w:val="center"/>
                              <w:rPr>
                                <w:rFonts w:ascii="Verdana" w:hAnsi="Verdana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color w:val="000000" w:themeColor="text1"/>
                                <w:sz w:val="76"/>
                                <w:szCs w:val="76"/>
                              </w:rPr>
                              <w:t>Newquay Junior Academy</w:t>
                            </w:r>
                          </w:p>
                          <w:p w14:paraId="49F48B19" w14:textId="77777777" w:rsidR="00A47F70" w:rsidRDefault="00A47F70" w:rsidP="00A47F7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2260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2.3pt;margin-top:25.65pt;width:411.25pt;height:130.7pt;z-index:25167052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uTuQIAAME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" filled="f" stroked="f">
                <v:textbox style="mso-fit-shape-to-text:t">
                  <w:txbxContent>
                    <w:p w14:paraId="77CFC0E7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782858B9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3EE0A652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B596E08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0DF055E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6DDC688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5163203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7F89786D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57DDD78C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74A2E9B4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28EC820C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5555719E" w14:textId="54B7D6DD" w:rsidR="00A47F70" w:rsidRPr="00091063" w:rsidRDefault="004373EB" w:rsidP="00A47F70">
                      <w:pPr>
                        <w:spacing w:after="0"/>
                        <w:jc w:val="center"/>
                        <w:rPr>
                          <w:rFonts w:ascii="Verdana" w:hAnsi="Verdana" w:cs="Tahoma"/>
                          <w:color w:val="000000" w:themeColor="text1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 w:cs="Tahoma"/>
                          <w:color w:val="000000" w:themeColor="text1"/>
                          <w:sz w:val="76"/>
                          <w:szCs w:val="76"/>
                        </w:rPr>
                        <w:t>Newquay Junior Academy</w:t>
                      </w:r>
                    </w:p>
                    <w:p w14:paraId="49F48B19" w14:textId="77777777" w:rsidR="00A47F70" w:rsidRDefault="00A47F70" w:rsidP="00A47F70"/>
                  </w:txbxContent>
                </v:textbox>
                <w10:wrap type="square"/>
              </v:shape>
            </w:pict>
          </mc:Fallback>
        </mc:AlternateContent>
      </w:r>
      <w:r w:rsidR="004373EB"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681F7C" wp14:editId="7678F8A7">
                <wp:simplePos x="0" y="0"/>
                <wp:positionH relativeFrom="column">
                  <wp:posOffset>-153324</wp:posOffset>
                </wp:positionH>
                <wp:positionV relativeFrom="paragraph">
                  <wp:posOffset>68638</wp:posOffset>
                </wp:positionV>
                <wp:extent cx="6019800" cy="8820150"/>
                <wp:effectExtent l="38100" t="38100" r="38100" b="3810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882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66"/>
                            </a:gs>
                            <a:gs pos="100000">
                              <a:srgbClr val="99993D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81C8A6" w14:textId="77777777" w:rsidR="004373EB" w:rsidRDefault="004373EB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</w:p>
                          <w:p w14:paraId="52EFAEA9" w14:textId="77777777" w:rsidR="004373EB" w:rsidRDefault="004373EB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</w:p>
                          <w:p w14:paraId="40EC999C" w14:textId="77777777" w:rsidR="004373EB" w:rsidRDefault="004373EB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</w:p>
                          <w:p w14:paraId="7B183D7C" w14:textId="77777777" w:rsidR="004373EB" w:rsidRDefault="004373EB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</w:p>
                          <w:p w14:paraId="4BDF43C4" w14:textId="77777777" w:rsidR="004373EB" w:rsidRDefault="004373EB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</w:p>
                          <w:p w14:paraId="6580DC9A" w14:textId="77777777" w:rsidR="004373EB" w:rsidRDefault="004373EB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</w:p>
                          <w:p w14:paraId="3542831C" w14:textId="2C417060" w:rsidR="00A47F70" w:rsidRPr="00991754" w:rsidRDefault="004373EB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 w:rsidRPr="004373EB"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  <w:drawing>
                                <wp:inline distT="0" distB="0" distL="0" distR="0" wp14:anchorId="174F6028" wp14:editId="40671C6A">
                                  <wp:extent cx="3636064" cy="3155950"/>
                                  <wp:effectExtent l="0" t="0" r="2540" b="6350"/>
                                  <wp:docPr id="8" name="Picture 8" descr="https://newquayjunior.net/wp-content/uploads/2015/05/NEW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newquayjunior.net/wp-content/uploads/2015/05/NEW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0902" cy="316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681F7C" id="Rounded Rectangle 4" o:spid="_x0000_s1028" style="position:absolute;margin-left:-12.05pt;margin-top:5.4pt;width:474pt;height:694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" fillcolor="#ff6" strokecolor="lime" strokeweight="6pt">
                <v:fill color2="#99993d" focusposition=".5,.5" focussize="" focus="100%" type="gradientRadial"/>
                <v:shadow color="#868686"/>
                <v:textbox>
                  <w:txbxContent>
                    <w:p w14:paraId="5F81C8A6" w14:textId="77777777" w:rsidR="004373EB" w:rsidRDefault="004373EB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</w:pPr>
                    </w:p>
                    <w:p w14:paraId="52EFAEA9" w14:textId="77777777" w:rsidR="004373EB" w:rsidRDefault="004373EB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</w:pPr>
                    </w:p>
                    <w:p w14:paraId="40EC999C" w14:textId="77777777" w:rsidR="004373EB" w:rsidRDefault="004373EB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</w:pPr>
                    </w:p>
                    <w:p w14:paraId="7B183D7C" w14:textId="77777777" w:rsidR="004373EB" w:rsidRDefault="004373EB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</w:pPr>
                    </w:p>
                    <w:p w14:paraId="4BDF43C4" w14:textId="77777777" w:rsidR="004373EB" w:rsidRDefault="004373EB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</w:pPr>
                    </w:p>
                    <w:p w14:paraId="6580DC9A" w14:textId="77777777" w:rsidR="004373EB" w:rsidRDefault="004373EB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</w:pPr>
                    </w:p>
                    <w:p w14:paraId="3542831C" w14:textId="2C417060" w:rsidR="00A47F70" w:rsidRPr="00991754" w:rsidRDefault="004373EB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</w:pPr>
                      <w:r w:rsidRPr="004373EB"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  <w:drawing>
                          <wp:inline distT="0" distB="0" distL="0" distR="0" wp14:anchorId="174F6028" wp14:editId="40671C6A">
                            <wp:extent cx="3636064" cy="3155950"/>
                            <wp:effectExtent l="0" t="0" r="2540" b="6350"/>
                            <wp:docPr id="8" name="Picture 8" descr="https://newquayjunior.net/wp-content/uploads/2015/05/NEW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newquayjunior.net/wp-content/uploads/2015/05/NEW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0902" cy="3160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1446D03" w14:textId="6A0E03DB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2916E914" w14:textId="44CB1084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6EF867B3" w14:textId="77777777" w:rsidR="00A47F70" w:rsidRPr="00C32272" w:rsidRDefault="001D40F4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  <w:r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B03F2E" wp14:editId="1074CCB6">
                <wp:simplePos x="0" y="0"/>
                <wp:positionH relativeFrom="margin">
                  <wp:align>center</wp:align>
                </wp:positionH>
                <wp:positionV relativeFrom="paragraph">
                  <wp:posOffset>428693</wp:posOffset>
                </wp:positionV>
                <wp:extent cx="5991860" cy="0"/>
                <wp:effectExtent l="0" t="19050" r="2794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186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710A4D4" id="Straight Connector 1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3.75pt" to="471.8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" strokecolor="black [3200]" strokeweight="3pt">
                <v:stroke joinstyle="miter"/>
                <w10:wrap anchorx="margin"/>
              </v:line>
            </w:pict>
          </mc:Fallback>
        </mc:AlternateContent>
      </w:r>
    </w:p>
    <w:p w14:paraId="4AAF2A26" w14:textId="735F28CB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3CF0D1D7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7DAEFD5E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3D3AFE4D" w14:textId="50A531D5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1B3AB341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35FB91F1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0F1A8F6A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08FC8637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5AB5A201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0514D8C8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0BCD3106" w14:textId="77777777" w:rsidR="00EB11D7" w:rsidRPr="00C32272" w:rsidRDefault="00EB11D7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  <w:sectPr w:rsidR="00EB11D7" w:rsidRPr="00C32272" w:rsidSect="00CB7447">
          <w:footerReference w:type="default" r:id="rId11"/>
          <w:pgSz w:w="11906" w:h="16838"/>
          <w:pgMar w:top="1560" w:right="1440" w:bottom="1560" w:left="1440" w:header="708" w:footer="708" w:gutter="0"/>
          <w:cols w:space="708"/>
          <w:docGrid w:linePitch="360"/>
        </w:sectPr>
      </w:pPr>
    </w:p>
    <w:p w14:paraId="59DE67C7" w14:textId="77777777" w:rsidR="005C68D9" w:rsidRPr="00C32272" w:rsidRDefault="005C68D9" w:rsidP="00CB7447">
      <w:pPr>
        <w:tabs>
          <w:tab w:val="left" w:pos="445"/>
          <w:tab w:val="center" w:pos="4513"/>
        </w:tabs>
        <w:spacing w:after="120"/>
        <w:jc w:val="center"/>
        <w:rPr>
          <w:rFonts w:ascii="Verdana" w:hAnsi="Verdana" w:cstheme="minorHAnsi"/>
          <w:b/>
          <w:sz w:val="4"/>
          <w:szCs w:val="4"/>
          <w:u w:val="single"/>
        </w:rPr>
      </w:pPr>
      <w:r w:rsidRPr="00C32272">
        <w:rPr>
          <w:rFonts w:ascii="Verdana" w:hAnsi="Verdana" w:cstheme="minorHAnsi"/>
          <w:b/>
          <w:sz w:val="144"/>
          <w:szCs w:val="144"/>
          <w:u w:val="single"/>
        </w:rPr>
        <w:lastRenderedPageBreak/>
        <w:t>Contents</w:t>
      </w:r>
    </w:p>
    <w:p w14:paraId="44402AC3" w14:textId="77777777" w:rsidR="00B3360A" w:rsidRPr="00C32272" w:rsidRDefault="00B3360A" w:rsidP="005C68D9">
      <w:pPr>
        <w:spacing w:after="120"/>
        <w:jc w:val="center"/>
        <w:rPr>
          <w:rFonts w:ascii="Verdana" w:hAnsi="Verdana" w:cstheme="minorHAnsi"/>
          <w:b/>
          <w:sz w:val="4"/>
          <w:szCs w:val="4"/>
          <w:u w:val="single"/>
        </w:rPr>
      </w:pPr>
    </w:p>
    <w:p w14:paraId="6CB56323" w14:textId="77777777" w:rsidR="00B3360A" w:rsidRPr="00C32272" w:rsidRDefault="00B3360A" w:rsidP="005C68D9">
      <w:pPr>
        <w:spacing w:after="120"/>
        <w:jc w:val="center"/>
        <w:rPr>
          <w:rFonts w:ascii="Verdana" w:hAnsi="Verdana" w:cstheme="minorHAnsi"/>
          <w:b/>
          <w:sz w:val="4"/>
          <w:szCs w:val="4"/>
          <w:u w:val="single"/>
        </w:rPr>
      </w:pPr>
    </w:p>
    <w:p w14:paraId="05A92FED" w14:textId="77777777" w:rsidR="005C68D9" w:rsidRPr="00C32272" w:rsidRDefault="005C68D9" w:rsidP="005C68D9">
      <w:pPr>
        <w:spacing w:after="120"/>
        <w:jc w:val="center"/>
        <w:rPr>
          <w:rFonts w:ascii="Verdana" w:hAnsi="Verdana" w:cstheme="minorHAnsi"/>
          <w:b/>
          <w:sz w:val="4"/>
          <w:szCs w:val="4"/>
          <w:u w:val="single"/>
        </w:rPr>
      </w:pPr>
    </w:p>
    <w:tbl>
      <w:tblPr>
        <w:tblStyle w:val="PlainTable1"/>
        <w:tblW w:w="0" w:type="auto"/>
        <w:tblInd w:w="534" w:type="dxa"/>
        <w:tblLook w:val="04A0" w:firstRow="1" w:lastRow="0" w:firstColumn="1" w:lastColumn="0" w:noHBand="0" w:noVBand="1"/>
      </w:tblPr>
      <w:tblGrid>
        <w:gridCol w:w="6963"/>
        <w:gridCol w:w="1519"/>
      </w:tblGrid>
      <w:tr w:rsidR="005C68D9" w:rsidRPr="00C32272" w14:paraId="4E2972BF" w14:textId="77777777" w:rsidTr="005C68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0013E33E" w14:textId="77777777" w:rsidR="005C68D9" w:rsidRPr="00C32272" w:rsidRDefault="00194CBB" w:rsidP="00194CBB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>Classification</w:t>
            </w:r>
          </w:p>
        </w:tc>
        <w:tc>
          <w:tcPr>
            <w:tcW w:w="1519" w:type="dxa"/>
          </w:tcPr>
          <w:p w14:paraId="1601626B" w14:textId="4A24AA0B" w:rsidR="005C68D9" w:rsidRPr="00296EC8" w:rsidRDefault="00194CBB" w:rsidP="00194CBB">
            <w:pPr>
              <w:spacing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296EC8">
              <w:rPr>
                <w:rFonts w:ascii="Verdana" w:hAnsi="Verdana" w:cstheme="minorHAnsi"/>
                <w:b w:val="0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b w:val="0"/>
                <w:sz w:val="36"/>
                <w:szCs w:val="36"/>
              </w:rPr>
              <w:t>3</w:t>
            </w:r>
          </w:p>
        </w:tc>
      </w:tr>
      <w:tr w:rsidR="005C68D9" w:rsidRPr="00C32272" w14:paraId="63675ACA" w14:textId="77777777" w:rsidTr="005C6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2723E2A6" w14:textId="77777777" w:rsidR="005C68D9" w:rsidRPr="00C32272" w:rsidRDefault="00194CBB" w:rsidP="00F54652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 xml:space="preserve">The Circulatory </w:t>
            </w:r>
            <w:r w:rsidR="00F54652" w:rsidRPr="00C32272">
              <w:rPr>
                <w:rFonts w:ascii="Verdana" w:hAnsi="Verdana" w:cstheme="minorHAnsi"/>
                <w:b w:val="0"/>
                <w:sz w:val="36"/>
                <w:szCs w:val="36"/>
              </w:rPr>
              <w:t>and Respiratory System</w:t>
            </w:r>
          </w:p>
        </w:tc>
        <w:tc>
          <w:tcPr>
            <w:tcW w:w="1519" w:type="dxa"/>
          </w:tcPr>
          <w:p w14:paraId="26BAB2BA" w14:textId="34F83C05" w:rsidR="005C68D9" w:rsidRPr="00C32272" w:rsidRDefault="00194CBB" w:rsidP="00194CBB">
            <w:pPr>
              <w:spacing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sz w:val="36"/>
                <w:szCs w:val="36"/>
              </w:rPr>
              <w:t>4</w:t>
            </w:r>
          </w:p>
        </w:tc>
      </w:tr>
      <w:tr w:rsidR="005C68D9" w:rsidRPr="00C32272" w14:paraId="6D1F2D55" w14:textId="77777777" w:rsidTr="005C68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0F12F3B1" w14:textId="77777777" w:rsidR="005C68D9" w:rsidRPr="00C32272" w:rsidRDefault="00194CBB" w:rsidP="00194CBB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>Evolution</w:t>
            </w:r>
          </w:p>
        </w:tc>
        <w:tc>
          <w:tcPr>
            <w:tcW w:w="1519" w:type="dxa"/>
          </w:tcPr>
          <w:p w14:paraId="651B8DE3" w14:textId="0F2E5BAD" w:rsidR="005C68D9" w:rsidRPr="00C32272" w:rsidRDefault="00194CBB" w:rsidP="00194CBB">
            <w:pPr>
              <w:spacing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sz w:val="36"/>
                <w:szCs w:val="36"/>
              </w:rPr>
              <w:t>5</w:t>
            </w:r>
          </w:p>
        </w:tc>
      </w:tr>
      <w:tr w:rsidR="005C68D9" w:rsidRPr="00C32272" w14:paraId="68EBBBBC" w14:textId="77777777" w:rsidTr="005C6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601AF6FC" w14:textId="77777777" w:rsidR="005C68D9" w:rsidRPr="00C32272" w:rsidRDefault="00194CBB" w:rsidP="00194CBB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>Light</w:t>
            </w:r>
          </w:p>
        </w:tc>
        <w:tc>
          <w:tcPr>
            <w:tcW w:w="1519" w:type="dxa"/>
          </w:tcPr>
          <w:p w14:paraId="05820AFA" w14:textId="4066F2F1" w:rsidR="005C68D9" w:rsidRPr="00C32272" w:rsidRDefault="00194CBB" w:rsidP="00194CBB">
            <w:pPr>
              <w:spacing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sz w:val="36"/>
                <w:szCs w:val="36"/>
              </w:rPr>
              <w:t>6</w:t>
            </w:r>
          </w:p>
        </w:tc>
      </w:tr>
      <w:tr w:rsidR="005C68D9" w:rsidRPr="00C32272" w14:paraId="34265C46" w14:textId="77777777" w:rsidTr="005C68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368E0DDD" w14:textId="77777777" w:rsidR="005C68D9" w:rsidRPr="00C32272" w:rsidRDefault="00194CBB" w:rsidP="00194CBB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>Electricity</w:t>
            </w:r>
          </w:p>
        </w:tc>
        <w:tc>
          <w:tcPr>
            <w:tcW w:w="1519" w:type="dxa"/>
          </w:tcPr>
          <w:p w14:paraId="02B6A6B7" w14:textId="5F27A0CF" w:rsidR="005C68D9" w:rsidRPr="00C32272" w:rsidRDefault="00194CBB" w:rsidP="00194CBB">
            <w:pPr>
              <w:spacing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sz w:val="36"/>
                <w:szCs w:val="36"/>
              </w:rPr>
              <w:t>7</w:t>
            </w:r>
          </w:p>
        </w:tc>
      </w:tr>
    </w:tbl>
    <w:p w14:paraId="31445395" w14:textId="4B198468" w:rsidR="00194CBB" w:rsidRPr="00C32272" w:rsidRDefault="00194CBB" w:rsidP="005C68D9">
      <w:pPr>
        <w:tabs>
          <w:tab w:val="left" w:pos="6521"/>
        </w:tabs>
        <w:spacing w:after="0"/>
        <w:jc w:val="center"/>
        <w:rPr>
          <w:rFonts w:ascii="Verdana" w:hAnsi="Verdana" w:cstheme="minorHAnsi"/>
          <w:sz w:val="72"/>
          <w:szCs w:val="72"/>
        </w:rPr>
      </w:pPr>
    </w:p>
    <w:p w14:paraId="254744EF" w14:textId="033CFAFE" w:rsidR="00194CBB" w:rsidRPr="00C32272" w:rsidRDefault="00194CBB" w:rsidP="005C68D9">
      <w:pPr>
        <w:tabs>
          <w:tab w:val="left" w:pos="6521"/>
        </w:tabs>
        <w:spacing w:after="0"/>
        <w:jc w:val="center"/>
        <w:rPr>
          <w:rFonts w:ascii="Verdana" w:hAnsi="Verdana" w:cstheme="minorHAnsi"/>
          <w:sz w:val="72"/>
          <w:szCs w:val="72"/>
        </w:rPr>
      </w:pPr>
    </w:p>
    <w:p w14:paraId="2653336A" w14:textId="4B23281B" w:rsidR="00E14365" w:rsidRPr="00336834" w:rsidRDefault="00CB7447" w:rsidP="00336834">
      <w:pPr>
        <w:tabs>
          <w:tab w:val="left" w:pos="6521"/>
        </w:tabs>
        <w:spacing w:after="0"/>
        <w:jc w:val="center"/>
        <w:rPr>
          <w:rFonts w:ascii="Verdana" w:hAnsi="Verdana" w:cstheme="minorHAnsi"/>
          <w:sz w:val="72"/>
          <w:szCs w:val="72"/>
        </w:rPr>
      </w:pPr>
      <w:r w:rsidRPr="00C32272">
        <w:rPr>
          <w:rFonts w:ascii="Verdana" w:hAnsi="Verdana" w:cstheme="minorHAnsi"/>
          <w:sz w:val="72"/>
          <w:szCs w:val="72"/>
        </w:rPr>
        <w:br w:type="page"/>
      </w:r>
    </w:p>
    <w:p w14:paraId="30E7D7B9" w14:textId="09E09994" w:rsidR="00194CBB" w:rsidRPr="00336834" w:rsidRDefault="00194CBB" w:rsidP="00336834">
      <w:pPr>
        <w:tabs>
          <w:tab w:val="left" w:pos="6521"/>
        </w:tabs>
        <w:spacing w:after="0"/>
        <w:rPr>
          <w:rFonts w:ascii="Verdana" w:hAnsi="Verdana" w:cstheme="minorHAnsi"/>
          <w:sz w:val="4"/>
          <w:szCs w:val="4"/>
        </w:rPr>
        <w:sectPr w:rsidR="00194CBB" w:rsidRPr="00336834" w:rsidSect="00CB7447">
          <w:footerReference w:type="default" r:id="rId12"/>
          <w:pgSz w:w="11906" w:h="16838"/>
          <w:pgMar w:top="993" w:right="1440" w:bottom="1560" w:left="1440" w:header="708" w:footer="708" w:gutter="0"/>
          <w:pgBorders w:offsetFrom="page">
            <w:top w:val="handmade2" w:sz="31" w:space="24" w:color="auto"/>
            <w:left w:val="handmade2" w:sz="31" w:space="24" w:color="auto"/>
            <w:bottom w:val="handmade2" w:sz="31" w:space="24" w:color="auto"/>
            <w:right w:val="handmade2" w:sz="31" w:space="24" w:color="auto"/>
          </w:pgBorders>
          <w:cols w:space="708"/>
          <w:docGrid w:linePitch="360"/>
        </w:sectPr>
      </w:pPr>
    </w:p>
    <w:p w14:paraId="494B96F8" w14:textId="77777777" w:rsidR="001157E3" w:rsidRPr="00C32272" w:rsidRDefault="0024446B" w:rsidP="001157E3">
      <w:pPr>
        <w:rPr>
          <w:rFonts w:ascii="Verdana" w:hAnsi="Verdana" w:cstheme="minorHAnsi"/>
        </w:rPr>
      </w:pPr>
      <w:r w:rsidRPr="00C32272">
        <w:rPr>
          <w:rFonts w:ascii="Verdana" w:hAnsi="Verdana" w:cstheme="minorHAnsi"/>
          <w:noProof/>
          <w:color w:val="0A88D3"/>
          <w:lang w:eastAsia="en-GB"/>
        </w:rPr>
        <w:lastRenderedPageBreak/>
        <w:drawing>
          <wp:anchor distT="0" distB="0" distL="114300" distR="114300" simplePos="0" relativeHeight="252055552" behindDoc="0" locked="0" layoutInCell="1" allowOverlap="1" wp14:anchorId="7BD36F35" wp14:editId="795E3086">
            <wp:simplePos x="0" y="0"/>
            <wp:positionH relativeFrom="column">
              <wp:posOffset>7867650</wp:posOffset>
            </wp:positionH>
            <wp:positionV relativeFrom="paragraph">
              <wp:posOffset>133350</wp:posOffset>
            </wp:positionV>
            <wp:extent cx="531301" cy="466725"/>
            <wp:effectExtent l="0" t="0" r="2540" b="0"/>
            <wp:wrapNone/>
            <wp:docPr id="342" name="Picture 342" descr="Hornet, Wasp, Insect, Bee, Brown, Yello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rnet, Wasp, Insect, Bee, Brown, Yello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4" cy="4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3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D7870A7" wp14:editId="008686C5">
                <wp:simplePos x="0" y="0"/>
                <wp:positionH relativeFrom="column">
                  <wp:posOffset>7800975</wp:posOffset>
                </wp:positionH>
                <wp:positionV relativeFrom="paragraph">
                  <wp:posOffset>-114300</wp:posOffset>
                </wp:positionV>
                <wp:extent cx="19050" cy="2936240"/>
                <wp:effectExtent l="0" t="0" r="19050" b="3556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9362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180263B" id="Straight Connector 298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4.25pt,-9pt" to="615.7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FD6C3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43ECEDB6" wp14:editId="73683728">
                <wp:simplePos x="0" y="0"/>
                <wp:positionH relativeFrom="column">
                  <wp:posOffset>6343951</wp:posOffset>
                </wp:positionH>
                <wp:positionV relativeFrom="paragraph">
                  <wp:posOffset>159797</wp:posOffset>
                </wp:positionV>
                <wp:extent cx="2962353" cy="2572765"/>
                <wp:effectExtent l="152400" t="514350" r="28575" b="399415"/>
                <wp:wrapNone/>
                <wp:docPr id="305" name="Cloud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6295">
                          <a:off x="0" y="0"/>
                          <a:ext cx="2962353" cy="257276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E7C24F" id="Cloud 305" o:spid="_x0000_s1026" style="position:absolute;margin-left:499.5pt;margin-top:12.6pt;width:233.25pt;height:202.6pt;rotation:-2822095fd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321813,1558965;148118,1511499;475074,2078401;399095,2101091;1129946,2327995;1084139,2224370;1976753,2069587;1958444,2183277;2340327,1367020;2563258,1792002;2866214,914404;2766920,1073772;2627991,323144;2633203,398421;1993965,235360;2044846,139358;1518274,281098;1542892,198317;960022,309208;1049167,389488;283001,940310;267435,855802" o:connectangles="0,0,0,0,0,0,0,0,0,0,0,0,0,0,0,0,0,0,0,0,0,0"/>
              </v:shape>
            </w:pict>
          </mc:Fallback>
        </mc:AlternateContent>
      </w:r>
      <w:r w:rsidR="004C7D6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0018EF3F" wp14:editId="579F0526">
                <wp:simplePos x="0" y="0"/>
                <wp:positionH relativeFrom="column">
                  <wp:posOffset>-247650</wp:posOffset>
                </wp:positionH>
                <wp:positionV relativeFrom="paragraph">
                  <wp:posOffset>-266700</wp:posOffset>
                </wp:positionV>
                <wp:extent cx="2501900" cy="4312920"/>
                <wp:effectExtent l="19050" t="19050" r="12700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312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3CFD96" id="Rounded Rectangle 13" o:spid="_x0000_s1026" style="position:absolute;margin-left:-19.5pt;margin-top:-21pt;width:197pt;height:339.6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" filled="f" strokecolor="black [3213]" strokeweight="2.25pt">
                <v:stroke joinstyle="miter"/>
              </v:roundrect>
            </w:pict>
          </mc:Fallback>
        </mc:AlternateContent>
      </w:r>
      <w:r w:rsidR="00681157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26880" behindDoc="1" locked="0" layoutInCell="1" allowOverlap="1" wp14:anchorId="0A9564AA" wp14:editId="2043976A">
                <wp:simplePos x="0" y="0"/>
                <wp:positionH relativeFrom="margin">
                  <wp:posOffset>-66675</wp:posOffset>
                </wp:positionH>
                <wp:positionV relativeFrom="paragraph">
                  <wp:posOffset>-161925</wp:posOffset>
                </wp:positionV>
                <wp:extent cx="2247900" cy="4152900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15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C9D4C" w14:textId="77777777" w:rsidR="0091539D" w:rsidRPr="00091063" w:rsidRDefault="0091539D" w:rsidP="00681157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The 7 Levels of Classification</w:t>
                            </w:r>
                          </w:p>
                          <w:p w14:paraId="4EC5B199" w14:textId="77777777" w:rsidR="00681157" w:rsidRPr="00091063" w:rsidRDefault="00681157" w:rsidP="00681157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</w:p>
                          <w:p w14:paraId="113B0C1B" w14:textId="77777777" w:rsidR="0091539D" w:rsidRPr="00091063" w:rsidRDefault="0091539D" w:rsidP="00681157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</w:rPr>
                              <w:t>Today we use 7 different levels of classification. These are as follows:</w:t>
                            </w:r>
                          </w:p>
                          <w:p w14:paraId="4B363B34" w14:textId="77777777" w:rsidR="00681157" w:rsidRPr="00091063" w:rsidRDefault="00681157" w:rsidP="00681157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</w:p>
                          <w:p w14:paraId="7A8A0CE8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Kingdom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K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eeping)</w:t>
                            </w:r>
                          </w:p>
                          <w:p w14:paraId="1D1E2A60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Phylum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P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recious)</w:t>
                            </w:r>
                          </w:p>
                          <w:p w14:paraId="294C75B9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Class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C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reatures)</w:t>
                            </w:r>
                          </w:p>
                          <w:p w14:paraId="754D13AB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Order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O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rganised)</w:t>
                            </w:r>
                          </w:p>
                          <w:p w14:paraId="28F882AE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Family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F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or)</w:t>
                            </w:r>
                          </w:p>
                          <w:p w14:paraId="60BA14EA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Genus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G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rumpy)</w:t>
                            </w:r>
                          </w:p>
                          <w:p w14:paraId="058A68AF" w14:textId="4050C758" w:rsidR="00681157" w:rsidRDefault="0091539D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S</w:t>
                            </w:r>
                            <w:r w:rsidR="00681157" w:rsidRPr="00091063">
                              <w:rPr>
                                <w:rStyle w:val="st"/>
                                <w:rFonts w:ascii="Verdana" w:hAnsi="Verdana"/>
                              </w:rPr>
                              <w:t>pecies (scientists)</w:t>
                            </w:r>
                          </w:p>
                          <w:p w14:paraId="75FC5D1F" w14:textId="77777777" w:rsidR="00091063" w:rsidRPr="00091063" w:rsidRDefault="00091063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</w:p>
                          <w:p w14:paraId="29DEC323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</w:rPr>
                              <w:t>Here is an example of how humans are classified. You will see that our species is homo sapiens.</w:t>
                            </w:r>
                          </w:p>
                          <w:p w14:paraId="61F0ED14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72C41086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66BAD2F9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283C82AF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346E4074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04AB638F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3E170804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Kingdom: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Animalia </w:t>
                            </w:r>
                          </w:p>
                          <w:p w14:paraId="149B5B98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Phylum: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Chordata </w:t>
                            </w:r>
                          </w:p>
                          <w:p w14:paraId="27159D67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Class: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Mammalia</w:t>
                            </w:r>
                          </w:p>
                          <w:p w14:paraId="03444154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Order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: Primates </w:t>
                            </w:r>
                          </w:p>
                          <w:p w14:paraId="6C8ADCE0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Family: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Hominidae </w:t>
                            </w:r>
                          </w:p>
                          <w:p w14:paraId="26486169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Genus: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Homo </w:t>
                            </w:r>
                          </w:p>
                          <w:p w14:paraId="41CDB011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Species: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Homo sapiens 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br/>
                            </w:r>
                          </w:p>
                          <w:p w14:paraId="0AE85B7D" w14:textId="77777777" w:rsidR="00681157" w:rsidRPr="00091063" w:rsidRDefault="00681157" w:rsidP="00681157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9564AA" id="Text Box 2" o:spid="_x0000_s1029" type="#_x0000_t202" style="position:absolute;margin-left:-5.25pt;margin-top:-12.75pt;width:177pt;height:327pt;z-index:-25128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" filled="f" stroked="f">
                <v:textbox>
                  <w:txbxContent>
                    <w:p w14:paraId="46CC9D4C" w14:textId="77777777" w:rsidR="0091539D" w:rsidRPr="00091063" w:rsidRDefault="0091539D" w:rsidP="00681157">
                      <w:pPr>
                        <w:spacing w:after="0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091063">
                        <w:rPr>
                          <w:rFonts w:ascii="Verdana" w:hAnsi="Verdana"/>
                          <w:b/>
                          <w:u w:val="single"/>
                        </w:rPr>
                        <w:t>The 7 Levels of Classification</w:t>
                      </w:r>
                    </w:p>
                    <w:p w14:paraId="4EC5B199" w14:textId="77777777" w:rsidR="00681157" w:rsidRPr="00091063" w:rsidRDefault="00681157" w:rsidP="00681157">
                      <w:pPr>
                        <w:spacing w:after="0"/>
                        <w:rPr>
                          <w:rFonts w:ascii="Verdana" w:hAnsi="Verdana"/>
                          <w:b/>
                          <w:u w:val="single"/>
                        </w:rPr>
                      </w:pPr>
                    </w:p>
                    <w:p w14:paraId="113B0C1B" w14:textId="77777777" w:rsidR="0091539D" w:rsidRPr="00091063" w:rsidRDefault="0091539D" w:rsidP="00681157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</w:rPr>
                        <w:t>Today we use 7 different levels of classification. These are as follows:</w:t>
                      </w:r>
                    </w:p>
                    <w:p w14:paraId="4B363B34" w14:textId="77777777" w:rsidR="00681157" w:rsidRPr="00091063" w:rsidRDefault="00681157" w:rsidP="00681157">
                      <w:pPr>
                        <w:spacing w:after="0"/>
                        <w:rPr>
                          <w:rFonts w:ascii="Verdana" w:hAnsi="Verdana"/>
                        </w:rPr>
                      </w:pPr>
                    </w:p>
                    <w:p w14:paraId="7A8A0CE8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Kingdom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K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eeping)</w:t>
                      </w:r>
                    </w:p>
                    <w:p w14:paraId="1D1E2A60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Phylum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P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recious)</w:t>
                      </w:r>
                    </w:p>
                    <w:p w14:paraId="294C75B9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Class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C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reatures)</w:t>
                      </w:r>
                    </w:p>
                    <w:p w14:paraId="754D13AB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Order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O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rganised)</w:t>
                      </w:r>
                    </w:p>
                    <w:p w14:paraId="28F882AE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Family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F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or)</w:t>
                      </w:r>
                    </w:p>
                    <w:p w14:paraId="60BA14EA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Genus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G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rumpy)</w:t>
                      </w:r>
                    </w:p>
                    <w:p w14:paraId="058A68AF" w14:textId="4050C758" w:rsidR="00681157" w:rsidRDefault="0091539D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S</w:t>
                      </w:r>
                      <w:r w:rsidR="00681157" w:rsidRPr="00091063">
                        <w:rPr>
                          <w:rStyle w:val="st"/>
                          <w:rFonts w:ascii="Verdana" w:hAnsi="Verdana"/>
                        </w:rPr>
                        <w:t>pecies (scientists)</w:t>
                      </w:r>
                    </w:p>
                    <w:p w14:paraId="75FC5D1F" w14:textId="77777777" w:rsidR="00091063" w:rsidRPr="00091063" w:rsidRDefault="00091063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</w:p>
                    <w:p w14:paraId="29DEC323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</w:rPr>
                        <w:t>Here is an example of how humans are classified. You will see that our species is homo sapiens.</w:t>
                      </w:r>
                    </w:p>
                    <w:p w14:paraId="61F0ED14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72C41086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66BAD2F9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283C82AF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346E4074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04AB638F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3E170804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Kingdom:</w:t>
                      </w:r>
                      <w:r w:rsidRPr="00091063">
                        <w:rPr>
                          <w:rFonts w:ascii="Verdana" w:hAnsi="Verdana"/>
                        </w:rPr>
                        <w:t xml:space="preserve"> Animalia </w:t>
                      </w:r>
                    </w:p>
                    <w:p w14:paraId="149B5B98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Phylum:</w:t>
                      </w:r>
                      <w:r w:rsidRPr="00091063">
                        <w:rPr>
                          <w:rFonts w:ascii="Verdana" w:hAnsi="Verdana"/>
                        </w:rPr>
                        <w:t xml:space="preserve"> Chordata </w:t>
                      </w:r>
                    </w:p>
                    <w:p w14:paraId="27159D67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Class:</w:t>
                      </w:r>
                      <w:r w:rsidRPr="00091063">
                        <w:rPr>
                          <w:rFonts w:ascii="Verdana" w:hAnsi="Verdana"/>
                        </w:rPr>
                        <w:t xml:space="preserve"> Mammalia</w:t>
                      </w:r>
                    </w:p>
                    <w:p w14:paraId="03444154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Order</w:t>
                      </w:r>
                      <w:r w:rsidRPr="00091063">
                        <w:rPr>
                          <w:rFonts w:ascii="Verdana" w:hAnsi="Verdana"/>
                        </w:rPr>
                        <w:t xml:space="preserve">: Primates </w:t>
                      </w:r>
                    </w:p>
                    <w:p w14:paraId="6C8ADCE0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Family:</w:t>
                      </w:r>
                      <w:r w:rsidRPr="00091063">
                        <w:rPr>
                          <w:rFonts w:ascii="Verdana" w:hAnsi="Verdana"/>
                        </w:rPr>
                        <w:t xml:space="preserve"> Hominidae </w:t>
                      </w:r>
                    </w:p>
                    <w:p w14:paraId="26486169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Genus:</w:t>
                      </w:r>
                      <w:r w:rsidRPr="00091063">
                        <w:rPr>
                          <w:rFonts w:ascii="Verdana" w:hAnsi="Verdana"/>
                        </w:rPr>
                        <w:t xml:space="preserve"> Homo </w:t>
                      </w:r>
                    </w:p>
                    <w:p w14:paraId="41CDB011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Species:</w:t>
                      </w:r>
                      <w:r w:rsidRPr="00091063">
                        <w:rPr>
                          <w:rFonts w:ascii="Verdana" w:hAnsi="Verdana"/>
                        </w:rPr>
                        <w:t xml:space="preserve"> Homo sapiens </w:t>
                      </w:r>
                      <w:r w:rsidRPr="00091063">
                        <w:rPr>
                          <w:rFonts w:ascii="Verdana" w:hAnsi="Verdana"/>
                        </w:rPr>
                        <w:br/>
                      </w:r>
                    </w:p>
                    <w:p w14:paraId="0AE85B7D" w14:textId="77777777" w:rsidR="00681157" w:rsidRPr="00091063" w:rsidRDefault="00681157" w:rsidP="00681157">
                      <w:pPr>
                        <w:spacing w:after="0"/>
                        <w:rPr>
                          <w:rFonts w:ascii="Verdana" w:hAnsi="Verdana"/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7E3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C148630" wp14:editId="1A6CC09F">
                <wp:simplePos x="0" y="0"/>
                <wp:positionH relativeFrom="margin">
                  <wp:posOffset>2583700</wp:posOffset>
                </wp:positionH>
                <wp:positionV relativeFrom="paragraph">
                  <wp:posOffset>-220345</wp:posOffset>
                </wp:positionV>
                <wp:extent cx="4139738" cy="831215"/>
                <wp:effectExtent l="76200" t="57150" r="70485" b="102235"/>
                <wp:wrapNone/>
                <wp:docPr id="279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738" cy="83121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13C09" w14:textId="77777777" w:rsidR="00194CBB" w:rsidRPr="00091063" w:rsidRDefault="00194CBB" w:rsidP="00194CB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color w:val="000000" w:themeColor="text1"/>
                                <w:sz w:val="72"/>
                                <w:szCs w:val="72"/>
                              </w:rPr>
                              <w:t>Classification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C148630" id="Rounded Rectangle 279" o:spid="_x0000_s1030" style="position:absolute;margin-left:203.45pt;margin-top:-17.35pt;width:325.95pt;height:65.4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20D13C09" w14:textId="77777777" w:rsidR="00194CBB" w:rsidRPr="00091063" w:rsidRDefault="00194CBB" w:rsidP="00194CBB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  <w:sz w:val="72"/>
                          <w:szCs w:val="72"/>
                        </w:rPr>
                      </w:pPr>
                      <w:r w:rsidRPr="00091063">
                        <w:rPr>
                          <w:rFonts w:ascii="Verdana" w:hAnsi="Verdana"/>
                          <w:color w:val="000000" w:themeColor="text1"/>
                          <w:sz w:val="72"/>
                          <w:szCs w:val="72"/>
                        </w:rPr>
                        <w:t>Classification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EB7BDC" w14:textId="77777777" w:rsidR="001157E3" w:rsidRPr="00C32272" w:rsidRDefault="0024446B" w:rsidP="001157E3">
      <w:pPr>
        <w:rPr>
          <w:rFonts w:ascii="Verdana" w:hAnsi="Verdana" w:cstheme="minorHAnsi"/>
        </w:rPr>
      </w:pPr>
      <w:r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3504" behindDoc="0" locked="0" layoutInCell="1" allowOverlap="1" wp14:anchorId="59265DCA" wp14:editId="2FE8F9E8">
            <wp:simplePos x="0" y="0"/>
            <wp:positionH relativeFrom="column">
              <wp:posOffset>8439150</wp:posOffset>
            </wp:positionH>
            <wp:positionV relativeFrom="paragraph">
              <wp:posOffset>162560</wp:posOffset>
            </wp:positionV>
            <wp:extent cx="428625" cy="360724"/>
            <wp:effectExtent l="0" t="0" r="0" b="1270"/>
            <wp:wrapNone/>
            <wp:docPr id="340" name="Picture 340" descr="Animal, Insect, Short Abc Pictur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imal, Insect, Short Abc Pictur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2480" behindDoc="0" locked="0" layoutInCell="1" allowOverlap="1" wp14:anchorId="17C805DC" wp14:editId="6F9594D2">
            <wp:simplePos x="0" y="0"/>
            <wp:positionH relativeFrom="column">
              <wp:posOffset>7277100</wp:posOffset>
            </wp:positionH>
            <wp:positionV relativeFrom="paragraph">
              <wp:posOffset>76200</wp:posOffset>
            </wp:positionV>
            <wp:extent cx="431342" cy="329565"/>
            <wp:effectExtent l="0" t="0" r="6985" b="0"/>
            <wp:wrapNone/>
            <wp:docPr id="338" name="Picture 338" descr="Animals, Reptiles, Snak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imals, Reptiles, Snak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2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BA9F9" w14:textId="77777777" w:rsidR="001157E3" w:rsidRPr="00C32272" w:rsidRDefault="0024446B" w:rsidP="001157E3">
      <w:pPr>
        <w:rPr>
          <w:rFonts w:ascii="Verdana" w:hAnsi="Verdana" w:cstheme="minorHAnsi"/>
        </w:rPr>
      </w:pPr>
      <w:r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6576" behindDoc="0" locked="0" layoutInCell="1" allowOverlap="1" wp14:anchorId="587B3C91" wp14:editId="0ACF5F52">
            <wp:simplePos x="0" y="0"/>
            <wp:positionH relativeFrom="column">
              <wp:posOffset>8010841</wp:posOffset>
            </wp:positionH>
            <wp:positionV relativeFrom="paragraph">
              <wp:posOffset>61722</wp:posOffset>
            </wp:positionV>
            <wp:extent cx="342789" cy="485618"/>
            <wp:effectExtent l="61913" t="128587" r="62547" b="119698"/>
            <wp:wrapNone/>
            <wp:docPr id="343" name="Picture 343" descr="Biodiversity, Earthworm, Fertilizer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odiversity, Earthworm, Fertilizer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48150">
                      <a:off x="0" y="0"/>
                      <a:ext cx="342789" cy="48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0432" behindDoc="0" locked="0" layoutInCell="1" allowOverlap="1" wp14:anchorId="50887BB2" wp14:editId="1EFE2A44">
            <wp:simplePos x="0" y="0"/>
            <wp:positionH relativeFrom="column">
              <wp:posOffset>6846569</wp:posOffset>
            </wp:positionH>
            <wp:positionV relativeFrom="paragraph">
              <wp:posOffset>119380</wp:posOffset>
            </wp:positionV>
            <wp:extent cx="916977" cy="452030"/>
            <wp:effectExtent l="0" t="0" r="0" b="5715"/>
            <wp:wrapNone/>
            <wp:docPr id="336" name="Picture 336" descr="Animal, Fish, Ocean, Se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, Fish, Ocean, Se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7671">
                      <a:off x="0" y="0"/>
                      <a:ext cx="916977" cy="4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EF6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17A83AF0" wp14:editId="2BE9C090">
                <wp:simplePos x="0" y="0"/>
                <wp:positionH relativeFrom="column">
                  <wp:posOffset>4219575</wp:posOffset>
                </wp:positionH>
                <wp:positionV relativeFrom="paragraph">
                  <wp:posOffset>125095</wp:posOffset>
                </wp:positionV>
                <wp:extent cx="2114550" cy="2047875"/>
                <wp:effectExtent l="0" t="0" r="0" b="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B8DE7" w14:textId="77777777" w:rsidR="002126C5" w:rsidRPr="00091063" w:rsidRDefault="002D48CF" w:rsidP="002126C5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 w:cs="Calibri"/>
                              </w:rPr>
                              <w:t>Carl Linnaeus then simplified the naming of living things</w:t>
                            </w:r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 xml:space="preserve"> in 1735</w:t>
                            </w:r>
                            <w:r w:rsidRPr="00091063">
                              <w:rPr>
                                <w:rFonts w:ascii="Verdana" w:hAnsi="Verdana" w:cs="Calibri"/>
                              </w:rPr>
                              <w:t>. Names of living things were often very long so he gave them a two-part (binomial) name. It was a mixture of genus and species (and in Latin) e.g. Human was Homo Sapien,</w:t>
                            </w:r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 xml:space="preserve"> Wolf was</w:t>
                            </w:r>
                            <w:r w:rsidRPr="00091063">
                              <w:rPr>
                                <w:rFonts w:ascii="Verdana" w:hAnsi="Verdana" w:cs="Calibri"/>
                              </w:rPr>
                              <w:t xml:space="preserve"> </w:t>
                            </w:r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>Canus Lupus and Lion was</w:t>
                            </w:r>
                            <w:r w:rsidRPr="00091063">
                              <w:rPr>
                                <w:rFonts w:ascii="Verdana" w:hAnsi="Verdana" w:cs="Calibri"/>
                              </w:rPr>
                              <w:t xml:space="preserve"> </w:t>
                            </w:r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>Felis Leo.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A83AF0" id="_x0000_s1031" type="#_x0000_t202" style="position:absolute;margin-left:332.25pt;margin-top:9.85pt;width:166.5pt;height:161.2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" filled="f" stroked="f">
                <v:textbox>
                  <w:txbxContent>
                    <w:p w14:paraId="08FB8DE7" w14:textId="77777777" w:rsidR="002126C5" w:rsidRPr="00091063" w:rsidRDefault="002D48CF" w:rsidP="002126C5">
                      <w:pPr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 w:cs="Calibri"/>
                        </w:rPr>
                        <w:t>Carl Linnaeus then simplified the naming of living things</w:t>
                      </w:r>
                      <w:r w:rsidR="004A5EF6" w:rsidRPr="00091063">
                        <w:rPr>
                          <w:rFonts w:ascii="Verdana" w:hAnsi="Verdana" w:cs="Calibri"/>
                        </w:rPr>
                        <w:t xml:space="preserve"> in 1735</w:t>
                      </w:r>
                      <w:r w:rsidRPr="00091063">
                        <w:rPr>
                          <w:rFonts w:ascii="Verdana" w:hAnsi="Verdana" w:cs="Calibri"/>
                        </w:rPr>
                        <w:t xml:space="preserve">. Names of living things were often very long so he gave them a two-part (binomial) name. It was a mixture of genus and species (and in Latin) e.g. Human was Homo </w:t>
                      </w:r>
                      <w:proofErr w:type="spellStart"/>
                      <w:r w:rsidRPr="00091063">
                        <w:rPr>
                          <w:rFonts w:ascii="Verdana" w:hAnsi="Verdana" w:cs="Calibri"/>
                        </w:rPr>
                        <w:t>Sapien</w:t>
                      </w:r>
                      <w:proofErr w:type="spellEnd"/>
                      <w:r w:rsidRPr="00091063">
                        <w:rPr>
                          <w:rFonts w:ascii="Verdana" w:hAnsi="Verdana" w:cs="Calibri"/>
                        </w:rPr>
                        <w:t>,</w:t>
                      </w:r>
                      <w:r w:rsidR="004A5EF6" w:rsidRPr="00091063">
                        <w:rPr>
                          <w:rFonts w:ascii="Verdana" w:hAnsi="Verdana" w:cs="Calibri"/>
                        </w:rPr>
                        <w:t xml:space="preserve"> Wolf was</w:t>
                      </w:r>
                      <w:r w:rsidRPr="00091063">
                        <w:rPr>
                          <w:rFonts w:ascii="Verdana" w:hAnsi="Verdana" w:cs="Calibri"/>
                        </w:rPr>
                        <w:t xml:space="preserve"> </w:t>
                      </w:r>
                      <w:proofErr w:type="spellStart"/>
                      <w:r w:rsidR="004A5EF6" w:rsidRPr="00091063">
                        <w:rPr>
                          <w:rFonts w:ascii="Verdana" w:hAnsi="Verdana" w:cs="Calibri"/>
                        </w:rPr>
                        <w:t>Canus</w:t>
                      </w:r>
                      <w:proofErr w:type="spellEnd"/>
                      <w:r w:rsidR="004A5EF6" w:rsidRPr="00091063">
                        <w:rPr>
                          <w:rFonts w:ascii="Verdana" w:hAnsi="Verdana" w:cs="Calibri"/>
                        </w:rPr>
                        <w:t xml:space="preserve"> Lupus and Lion was</w:t>
                      </w:r>
                      <w:r w:rsidRPr="00091063">
                        <w:rPr>
                          <w:rFonts w:ascii="Verdana" w:hAnsi="Verdana" w:cs="Calibri"/>
                        </w:rPr>
                        <w:t xml:space="preserve"> </w:t>
                      </w:r>
                      <w:proofErr w:type="spellStart"/>
                      <w:r w:rsidR="004A5EF6" w:rsidRPr="00091063">
                        <w:rPr>
                          <w:rFonts w:ascii="Verdana" w:hAnsi="Verdana" w:cs="Calibri"/>
                        </w:rPr>
                        <w:t>Felis</w:t>
                      </w:r>
                      <w:proofErr w:type="spellEnd"/>
                      <w:r w:rsidR="004A5EF6" w:rsidRPr="00091063">
                        <w:rPr>
                          <w:rFonts w:ascii="Verdana" w:hAnsi="Verdana" w:cs="Calibri"/>
                        </w:rPr>
                        <w:t xml:space="preserve"> Leo.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671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18D10B4" wp14:editId="5BC6B2AA">
                <wp:simplePos x="0" y="0"/>
                <wp:positionH relativeFrom="column">
                  <wp:posOffset>2332990</wp:posOffset>
                </wp:positionH>
                <wp:positionV relativeFrom="paragraph">
                  <wp:posOffset>125095</wp:posOffset>
                </wp:positionV>
                <wp:extent cx="1209675" cy="1666875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579E9" w14:textId="77777777" w:rsidR="00C97671" w:rsidRPr="00091063" w:rsidRDefault="00C97671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</w:rPr>
                              <w:t>In about 350 B.C. Aristotle (a Greek philosopher) classified all things into 4 main groups.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D10B4" id="_x0000_s1032" type="#_x0000_t202" style="position:absolute;margin-left:183.7pt;margin-top:9.85pt;width:95.25pt;height:131.2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" filled="f" stroked="f">
                <v:textbox>
                  <w:txbxContent>
                    <w:p w14:paraId="7B6579E9" w14:textId="77777777" w:rsidR="00C97671" w:rsidRPr="00091063" w:rsidRDefault="00C97671">
                      <w:pPr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</w:rPr>
                        <w:t>In about 350 B.C. Aristotle (a Greek philosopher) classified all things into 4 main groups.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B48374" w14:textId="48EC04A0" w:rsidR="001157E3" w:rsidRPr="00C32272" w:rsidRDefault="00FD6C38" w:rsidP="001157E3">
      <w:pPr>
        <w:rPr>
          <w:rFonts w:ascii="Verdana" w:hAnsi="Verdana" w:cstheme="minorHAnsi"/>
        </w:rPr>
      </w:pPr>
      <w:r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70C10576" wp14:editId="37FB7AAD">
                <wp:simplePos x="0" y="0"/>
                <wp:positionH relativeFrom="column">
                  <wp:posOffset>6686550</wp:posOffset>
                </wp:positionH>
                <wp:positionV relativeFrom="paragraph">
                  <wp:posOffset>229870</wp:posOffset>
                </wp:positionV>
                <wp:extent cx="1209675" cy="809625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C442" w14:textId="77777777" w:rsidR="00FD6C38" w:rsidRPr="00091063" w:rsidRDefault="00FD6C38" w:rsidP="00FD6C3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</w:rPr>
                              <w:t>Vertebrates (backbone)</w:t>
                            </w:r>
                          </w:p>
                          <w:p w14:paraId="477EE348" w14:textId="77777777" w:rsidR="00FD6C38" w:rsidRPr="00091063" w:rsidRDefault="00FD6C38" w:rsidP="00FD6C3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C10576" id="_x0000_s1033" type="#_x0000_t202" style="position:absolute;margin-left:526.5pt;margin-top:18.1pt;width:95.25pt;height:63.75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" filled="f" stroked="f">
                <v:textbox>
                  <w:txbxContent>
                    <w:p w14:paraId="289DC442" w14:textId="77777777" w:rsidR="00FD6C38" w:rsidRPr="00091063" w:rsidRDefault="00FD6C38" w:rsidP="00FD6C38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</w:rPr>
                        <w:t>Vertebrates (backbone)</w:t>
                      </w:r>
                    </w:p>
                    <w:p w14:paraId="477EE348" w14:textId="77777777" w:rsidR="00FD6C38" w:rsidRPr="00091063" w:rsidRDefault="00FD6C38" w:rsidP="00FD6C38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459E0D99" wp14:editId="5B7C7CC0">
                <wp:simplePos x="0" y="0"/>
                <wp:positionH relativeFrom="column">
                  <wp:posOffset>7810500</wp:posOffset>
                </wp:positionH>
                <wp:positionV relativeFrom="paragraph">
                  <wp:posOffset>220980</wp:posOffset>
                </wp:positionV>
                <wp:extent cx="1247775" cy="495300"/>
                <wp:effectExtent l="0" t="0" r="0" b="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782F" w14:textId="77777777" w:rsidR="00FD6C38" w:rsidRPr="00C32272" w:rsidRDefault="00FD6C38" w:rsidP="00FD6C38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</w:rPr>
                              <w:t>Invertebrates (no backbone)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9E0D99" id="_x0000_s1034" type="#_x0000_t202" style="position:absolute;margin-left:615pt;margin-top:17.4pt;width:98.25pt;height:39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" filled="f" stroked="f">
                <v:textbox>
                  <w:txbxContent>
                    <w:p w14:paraId="1F9A782F" w14:textId="77777777" w:rsidR="00FD6C38" w:rsidRPr="00C32272" w:rsidRDefault="00FD6C38" w:rsidP="00FD6C38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Fonts w:ascii="Verdana" w:hAnsi="Verdana"/>
                        </w:rPr>
                        <w:t>Invertebrates (no backbone)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3328" behindDoc="1" locked="0" layoutInCell="1" allowOverlap="1" wp14:anchorId="51CAA73E" wp14:editId="667ED907">
            <wp:simplePos x="0" y="0"/>
            <wp:positionH relativeFrom="column">
              <wp:posOffset>3286125</wp:posOffset>
            </wp:positionH>
            <wp:positionV relativeFrom="paragraph">
              <wp:posOffset>256441</wp:posOffset>
            </wp:positionV>
            <wp:extent cx="847725" cy="1593314"/>
            <wp:effectExtent l="95250" t="57150" r="257175" b="311785"/>
            <wp:wrapNone/>
            <wp:docPr id="318" name="Picture 318" descr="Athena, Minerva, Ancient, Greek, R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hena, Minerva, Ancient, Greek, Roma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35" cy="1594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C56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2304" behindDoc="1" locked="0" layoutInCell="1" allowOverlap="1" wp14:anchorId="2B58C3C7" wp14:editId="075B61CB">
            <wp:simplePos x="0" y="0"/>
            <wp:positionH relativeFrom="column">
              <wp:posOffset>2457450</wp:posOffset>
            </wp:positionH>
            <wp:positionV relativeFrom="paragraph">
              <wp:posOffset>1602105</wp:posOffset>
            </wp:positionV>
            <wp:extent cx="1752600" cy="1474961"/>
            <wp:effectExtent l="0" t="0" r="0" b="0"/>
            <wp:wrapNone/>
            <wp:docPr id="317" name="Picture 317" descr="Arena, Diamond, Metal, Pattern,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ena, Diamond, Metal, Pattern, Stai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BA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7C35A93" wp14:editId="7C768B38">
                <wp:simplePos x="0" y="0"/>
                <wp:positionH relativeFrom="column">
                  <wp:posOffset>3273212</wp:posOffset>
                </wp:positionH>
                <wp:positionV relativeFrom="paragraph">
                  <wp:posOffset>4369878</wp:posOffset>
                </wp:positionV>
                <wp:extent cx="257041" cy="440690"/>
                <wp:effectExtent l="95250" t="57150" r="86360" b="5461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57041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BFF8CF" id="Rectangle 313" o:spid="_x0000_s1026" style="position:absolute;margin-left:257.75pt;margin-top:344.1pt;width:20.25pt;height:34.7pt;rotation:1509668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" fillcolor="white [3212]" strokecolor="white [3212]" strokeweight="1pt"/>
            </w:pict>
          </mc:Fallback>
        </mc:AlternateContent>
      </w:r>
      <w:r w:rsidR="002F1FBA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AC7F108" wp14:editId="1376AC55">
                <wp:simplePos x="0" y="0"/>
                <wp:positionH relativeFrom="column">
                  <wp:posOffset>2451100</wp:posOffset>
                </wp:positionH>
                <wp:positionV relativeFrom="paragraph">
                  <wp:posOffset>4526280</wp:posOffset>
                </wp:positionV>
                <wp:extent cx="363613" cy="440935"/>
                <wp:effectExtent l="57150" t="38100" r="55880" b="3556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717">
                          <a:off x="0" y="0"/>
                          <a:ext cx="363613" cy="44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530FA3" id="Rectangle 315" o:spid="_x0000_s1026" style="position:absolute;margin-left:193pt;margin-top:356.4pt;width:28.65pt;height:34.7pt;rotation:501041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" fillcolor="white [3212]" strokecolor="white [3212]" strokeweight="1pt"/>
            </w:pict>
          </mc:Fallback>
        </mc:AlternateContent>
      </w:r>
      <w:r w:rsidR="0037347A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ABDE60F" wp14:editId="722FBB97">
                <wp:simplePos x="0" y="0"/>
                <wp:positionH relativeFrom="column">
                  <wp:posOffset>3001992</wp:posOffset>
                </wp:positionH>
                <wp:positionV relativeFrom="paragraph">
                  <wp:posOffset>4784089</wp:posOffset>
                </wp:positionV>
                <wp:extent cx="157394" cy="440690"/>
                <wp:effectExtent l="95250" t="38100" r="71755" b="3556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 flipH="1">
                          <a:off x="0" y="0"/>
                          <a:ext cx="157394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680986" id="Rectangle 314" o:spid="_x0000_s1026" style="position:absolute;margin-left:236.4pt;margin-top:376.7pt;width:12.4pt;height:34.7pt;rotation:-1509668fd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" fillcolor="white [3212]" strokecolor="white [3212]" strokeweight="1pt"/>
            </w:pict>
          </mc:Fallback>
        </mc:AlternateContent>
      </w:r>
      <w:r w:rsidR="001157E3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C3C9082" wp14:editId="2A80A06C">
                <wp:simplePos x="0" y="0"/>
                <wp:positionH relativeFrom="column">
                  <wp:posOffset>3380045</wp:posOffset>
                </wp:positionH>
                <wp:positionV relativeFrom="paragraph">
                  <wp:posOffset>4772141</wp:posOffset>
                </wp:positionV>
                <wp:extent cx="217493" cy="440935"/>
                <wp:effectExtent l="95250" t="38100" r="68580" b="5461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17493" cy="44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0EC1E8" id="Rectangle 311" o:spid="_x0000_s1026" style="position:absolute;margin-left:266.15pt;margin-top:375.75pt;width:17.15pt;height:34.7pt;rotation:1509668fd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" fillcolor="white [3212]" strokecolor="white [3212]" strokeweight="1pt"/>
            </w:pict>
          </mc:Fallback>
        </mc:AlternateContent>
      </w:r>
      <w:r w:rsidR="001157E3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39716DE" wp14:editId="76550EFF">
                <wp:simplePos x="0" y="0"/>
                <wp:positionH relativeFrom="column">
                  <wp:posOffset>3285002</wp:posOffset>
                </wp:positionH>
                <wp:positionV relativeFrom="paragraph">
                  <wp:posOffset>3923646</wp:posOffset>
                </wp:positionV>
                <wp:extent cx="621095" cy="768226"/>
                <wp:effectExtent l="152400" t="114300" r="140970" b="108585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621095" cy="768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84505D" id="Rectangle 307" o:spid="_x0000_s1026" style="position:absolute;margin-left:258.65pt;margin-top:308.95pt;width:48.9pt;height:60.5pt;rotation:1509668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" fillcolor="white [3212]" strokecolor="white [3212]" strokeweight="1pt"/>
            </w:pict>
          </mc:Fallback>
        </mc:AlternateContent>
      </w:r>
      <w:r w:rsidR="001157E3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97CCD49" wp14:editId="217A3D7A">
                <wp:simplePos x="0" y="0"/>
                <wp:positionH relativeFrom="column">
                  <wp:posOffset>2337664</wp:posOffset>
                </wp:positionH>
                <wp:positionV relativeFrom="paragraph">
                  <wp:posOffset>5572641</wp:posOffset>
                </wp:positionV>
                <wp:extent cx="177131" cy="433047"/>
                <wp:effectExtent l="38100" t="19050" r="33020" b="2476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77131" cy="433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3E670" id="Rectangle 309" o:spid="_x0000_s1026" style="position:absolute;margin-left:184.05pt;margin-top:438.8pt;width:13.95pt;height:34.1pt;rotation:208716fd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" fillcolor="white [3212]" strokecolor="white [3212]" strokeweight="1pt"/>
            </w:pict>
          </mc:Fallback>
        </mc:AlternateContent>
      </w:r>
    </w:p>
    <w:p w14:paraId="5823FCB7" w14:textId="32B1AE05" w:rsidR="00571E33" w:rsidRPr="00C32272" w:rsidRDefault="00C32272" w:rsidP="00194CBB">
      <w:pPr>
        <w:tabs>
          <w:tab w:val="left" w:pos="6521"/>
        </w:tabs>
        <w:spacing w:after="0"/>
        <w:jc w:val="center"/>
        <w:rPr>
          <w:rStyle w:val="Hyperlink"/>
          <w:rFonts w:ascii="Verdana" w:hAnsi="Verdana" w:cstheme="minorHAnsi"/>
          <w:b/>
          <w:color w:val="auto"/>
          <w:sz w:val="48"/>
          <w:szCs w:val="48"/>
        </w:rPr>
        <w:sectPr w:rsidR="00571E33" w:rsidRPr="00C32272" w:rsidSect="00CB7447">
          <w:pgSz w:w="16838" w:h="11906" w:orient="landscape"/>
          <w:pgMar w:top="1440" w:right="1560" w:bottom="1440" w:left="1560" w:header="708" w:footer="60" w:gutter="0"/>
          <w:cols w:space="708"/>
          <w:docGrid w:linePitch="360"/>
        </w:sectPr>
      </w:pP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D6D039A" wp14:editId="2C8E2C87">
                <wp:simplePos x="0" y="0"/>
                <wp:positionH relativeFrom="column">
                  <wp:posOffset>2998470</wp:posOffset>
                </wp:positionH>
                <wp:positionV relativeFrom="paragraph">
                  <wp:posOffset>3622675</wp:posOffset>
                </wp:positionV>
                <wp:extent cx="1362075" cy="1133475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C0C16" w14:textId="77777777" w:rsidR="00B87C1F" w:rsidRPr="00C32272" w:rsidRDefault="0027696B" w:rsidP="00B87C1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r w:rsidR="007430C3" w:rsidRPr="00C3227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3 Types</w:t>
                            </w:r>
                          </w:p>
                          <w:p w14:paraId="13D88B80" w14:textId="77777777" w:rsidR="00B87C1F" w:rsidRPr="00C32272" w:rsidRDefault="00B87C1F" w:rsidP="00B87C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Viruses</w:t>
                            </w:r>
                          </w:p>
                          <w:p w14:paraId="756C695D" w14:textId="77777777" w:rsidR="00B87C1F" w:rsidRPr="00C32272" w:rsidRDefault="00B87C1F" w:rsidP="00B87C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Bacteria</w:t>
                            </w:r>
                          </w:p>
                          <w:p w14:paraId="5B131A02" w14:textId="77777777" w:rsidR="00B87C1F" w:rsidRPr="00C32272" w:rsidRDefault="00B87C1F" w:rsidP="00B87C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Fungus</w:t>
                            </w:r>
                          </w:p>
                          <w:p w14:paraId="06D99712" w14:textId="77777777" w:rsidR="00B87C1F" w:rsidRPr="00C32272" w:rsidRDefault="00B87C1F" w:rsidP="00B87C1F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6D039A" id="Rectangle 297" o:spid="_x0000_s1035" style="position:absolute;left:0;text-align:left;margin-left:236.1pt;margin-top:285.25pt;width:107.25pt;height:89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" filled="f" stroked="f" strokeweight="1pt">
                <v:textbox>
                  <w:txbxContent>
                    <w:p w14:paraId="6B2C0C16" w14:textId="77777777" w:rsidR="00B87C1F" w:rsidRPr="00C32272" w:rsidRDefault="0027696B" w:rsidP="00B87C1F">
                      <w:p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r w:rsidR="007430C3" w:rsidRPr="00C32272">
                        <w:rPr>
                          <w:rFonts w:ascii="Verdana" w:eastAsia="Times New Roman" w:hAnsi="Verdana" w:cs="Times New Roman"/>
                          <w:b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  <w:t>3 Types</w:t>
                      </w:r>
                    </w:p>
                    <w:p w14:paraId="13D88B80" w14:textId="77777777" w:rsidR="00B87C1F" w:rsidRPr="00C32272" w:rsidRDefault="00B87C1F" w:rsidP="00B87C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Viruses</w:t>
                      </w:r>
                    </w:p>
                    <w:p w14:paraId="756C695D" w14:textId="77777777" w:rsidR="00B87C1F" w:rsidRPr="00C32272" w:rsidRDefault="00B87C1F" w:rsidP="00B87C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Bacteria</w:t>
                      </w:r>
                    </w:p>
                    <w:p w14:paraId="5B131A02" w14:textId="77777777" w:rsidR="00B87C1F" w:rsidRPr="00C32272" w:rsidRDefault="00B87C1F" w:rsidP="00B87C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Fungus</w:t>
                      </w:r>
                    </w:p>
                    <w:p w14:paraId="06D99712" w14:textId="77777777" w:rsidR="00B87C1F" w:rsidRPr="00C32272" w:rsidRDefault="00B87C1F" w:rsidP="00B87C1F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3F50F82D" wp14:editId="663C58E3">
                <wp:simplePos x="0" y="0"/>
                <wp:positionH relativeFrom="column">
                  <wp:posOffset>-361950</wp:posOffset>
                </wp:positionH>
                <wp:positionV relativeFrom="paragraph">
                  <wp:posOffset>2997201</wp:posOffset>
                </wp:positionV>
                <wp:extent cx="2676525" cy="1809750"/>
                <wp:effectExtent l="57150" t="57150" r="504825" b="57150"/>
                <wp:wrapNone/>
                <wp:docPr id="308" name="Rectangular Callou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809750"/>
                        </a:xfrm>
                        <a:prstGeom prst="wedgeRectCallout">
                          <a:avLst>
                            <a:gd name="adj1" fmla="val 68334"/>
                            <a:gd name="adj2" fmla="val -24298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8F1E7" w14:textId="31896D29" w:rsidR="00C32272" w:rsidRPr="00C32272" w:rsidRDefault="00F255D3" w:rsidP="00F255D3">
                            <w:pPr>
                              <w:autoSpaceDE w:val="0"/>
                              <w:autoSpaceDN w:val="0"/>
                              <w:adjustRightInd w:val="0"/>
                              <w:spacing w:after="49" w:line="240" w:lineRule="auto"/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1.) </w:t>
                            </w:r>
                            <w:r w:rsidRPr="00C32272"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  <w:t xml:space="preserve"> In complex organisms, groups of cells form tissues (for example: in animals, skin tissue or muscle tissue; in plants, the skin of an onion or the bark of a tree). </w:t>
                            </w:r>
                          </w:p>
                          <w:p w14:paraId="5C69751D" w14:textId="77777777" w:rsidR="00F255D3" w:rsidRPr="00C32272" w:rsidRDefault="00F255D3" w:rsidP="00F255D3">
                            <w:pPr>
                              <w:autoSpaceDE w:val="0"/>
                              <w:autoSpaceDN w:val="0"/>
                              <w:adjustRightInd w:val="0"/>
                              <w:spacing w:after="49" w:line="240" w:lineRule="auto"/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 w:cs="Courier New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2.)</w:t>
                            </w:r>
                            <w:r w:rsidRPr="00C32272">
                              <w:rPr>
                                <w:rFonts w:ascii="Verdana" w:hAnsi="Verdana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32272"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  <w:t xml:space="preserve">Tissues with similar functions form organs (for example: in some animals, the heart, stomach, or brain; in some plants, the root or flower). </w:t>
                            </w:r>
                          </w:p>
                          <w:p w14:paraId="54BEBB51" w14:textId="77777777" w:rsidR="00F255D3" w:rsidRPr="00C32272" w:rsidRDefault="00F255D3" w:rsidP="00F255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 w:cs="Courier New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3.) </w:t>
                            </w:r>
                            <w:r w:rsidRPr="00C32272">
                              <w:rPr>
                                <w:rFonts w:ascii="Verdana" w:hAnsi="Verdana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2272"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  <w:t xml:space="preserve">In complex organisms, organs work together in a system (the digestive, circulatory, and respiratory systems). </w:t>
                            </w:r>
                          </w:p>
                          <w:p w14:paraId="3424EDD7" w14:textId="77777777" w:rsidR="001157E3" w:rsidRPr="00C32272" w:rsidRDefault="001157E3" w:rsidP="001157E3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7C51BAA" w14:textId="77777777" w:rsidR="00F255D3" w:rsidRPr="00C32272" w:rsidRDefault="00F255D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F50F82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08" o:spid="_x0000_s1036" type="#_x0000_t61" style="position:absolute;left:0;text-align:left;margin-left:-28.5pt;margin-top:236pt;width:210.75pt;height:142.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" adj="25560,5552" fillcolor="yellow" strokecolor="black [3213]" strokeweight="2.25pt">
                <v:textbox>
                  <w:txbxContent>
                    <w:p w14:paraId="4388F1E7" w14:textId="31896D29" w:rsidR="00C32272" w:rsidRPr="00C32272" w:rsidRDefault="00F255D3" w:rsidP="00F255D3">
                      <w:pPr>
                        <w:autoSpaceDE w:val="0"/>
                        <w:autoSpaceDN w:val="0"/>
                        <w:adjustRightInd w:val="0"/>
                        <w:spacing w:after="49" w:line="240" w:lineRule="auto"/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 w:cs="Arial"/>
                          <w:b/>
                          <w:i/>
                          <w:color w:val="000000"/>
                          <w:sz w:val="18"/>
                          <w:szCs w:val="18"/>
                        </w:rPr>
                        <w:t xml:space="preserve">1.) </w:t>
                      </w:r>
                      <w:r w:rsidRPr="00C32272"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  <w:t xml:space="preserve"> In complex organisms, groups of cells form tissues (for example: in animals, skin tissue or muscle tissue; in plants, the skin of an onion or the bark of a tree). </w:t>
                      </w:r>
                    </w:p>
                    <w:p w14:paraId="5C69751D" w14:textId="77777777" w:rsidR="00F255D3" w:rsidRPr="00C32272" w:rsidRDefault="00F255D3" w:rsidP="00F255D3">
                      <w:pPr>
                        <w:autoSpaceDE w:val="0"/>
                        <w:autoSpaceDN w:val="0"/>
                        <w:adjustRightInd w:val="0"/>
                        <w:spacing w:after="49" w:line="240" w:lineRule="auto"/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 w:cs="Courier New"/>
                          <w:b/>
                          <w:i/>
                          <w:color w:val="000000"/>
                          <w:sz w:val="18"/>
                          <w:szCs w:val="18"/>
                        </w:rPr>
                        <w:t>2.)</w:t>
                      </w:r>
                      <w:r w:rsidRPr="00C32272">
                        <w:rPr>
                          <w:rFonts w:ascii="Verdana" w:hAnsi="Verdana" w:cs="Courier New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Pr="00C32272"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  <w:t xml:space="preserve">Tissues with similar functions form organs (for example: in some animals, the heart, stomach, or brain; in some plants, the root or flower). </w:t>
                      </w:r>
                    </w:p>
                    <w:p w14:paraId="54BEBB51" w14:textId="77777777" w:rsidR="00F255D3" w:rsidRPr="00C32272" w:rsidRDefault="00F255D3" w:rsidP="00F255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 w:cs="Courier New"/>
                          <w:b/>
                          <w:i/>
                          <w:color w:val="000000"/>
                          <w:sz w:val="18"/>
                          <w:szCs w:val="18"/>
                        </w:rPr>
                        <w:t xml:space="preserve">3.) </w:t>
                      </w:r>
                      <w:r w:rsidRPr="00C32272">
                        <w:rPr>
                          <w:rFonts w:ascii="Verdana" w:hAnsi="Verdana" w:cs="Courier Ne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C32272"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  <w:t xml:space="preserve">In complex organisms, organs work together in a system (the digestive, circulatory, and respiratory systems). </w:t>
                      </w:r>
                    </w:p>
                    <w:p w14:paraId="3424EDD7" w14:textId="77777777" w:rsidR="001157E3" w:rsidRPr="00C32272" w:rsidRDefault="001157E3" w:rsidP="001157E3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7C51BAA" w14:textId="77777777" w:rsidR="00F255D3" w:rsidRPr="00C32272" w:rsidRDefault="00F255D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2038144" behindDoc="0" locked="0" layoutInCell="1" allowOverlap="1" wp14:anchorId="3752C0A2" wp14:editId="0BD8C6BA">
            <wp:simplePos x="0" y="0"/>
            <wp:positionH relativeFrom="column">
              <wp:posOffset>3963670</wp:posOffset>
            </wp:positionH>
            <wp:positionV relativeFrom="paragraph">
              <wp:posOffset>2260760</wp:posOffset>
            </wp:positionV>
            <wp:extent cx="2246210" cy="1676400"/>
            <wp:effectExtent l="0" t="0" r="0" b="0"/>
            <wp:wrapNone/>
            <wp:docPr id="300" name="Picture 300" descr="Image result for microorganism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croorganism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DAF79ED" wp14:editId="585896DB">
                <wp:simplePos x="0" y="0"/>
                <wp:positionH relativeFrom="column">
                  <wp:posOffset>4257675</wp:posOffset>
                </wp:positionH>
                <wp:positionV relativeFrom="paragraph">
                  <wp:posOffset>3940174</wp:posOffset>
                </wp:positionV>
                <wp:extent cx="247650" cy="57150"/>
                <wp:effectExtent l="0" t="76200" r="0" b="76200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571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D6968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5" o:spid="_x0000_s1026" type="#_x0000_t32" style="position:absolute;margin-left:335.25pt;margin-top:310.25pt;width:19.5pt;height:4.5p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" strokecolor="black [3200]" strokeweight="2.25pt">
                <v:stroke endarrow="block" joinstyle="miter"/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7B4CB720" wp14:editId="2488E98B">
                <wp:simplePos x="0" y="0"/>
                <wp:positionH relativeFrom="page">
                  <wp:posOffset>5476875</wp:posOffset>
                </wp:positionH>
                <wp:positionV relativeFrom="paragraph">
                  <wp:posOffset>3835400</wp:posOffset>
                </wp:positionV>
                <wp:extent cx="4324350" cy="1181100"/>
                <wp:effectExtent l="0" t="0" r="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F9BBE" w14:textId="77777777" w:rsidR="00B87C1F" w:rsidRPr="00C32272" w:rsidRDefault="00B87C1F" w:rsidP="002769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Microorganisms</w:t>
                            </w:r>
                          </w:p>
                          <w:p w14:paraId="57069BA4" w14:textId="77777777" w:rsidR="00B87C1F" w:rsidRPr="00C32272" w:rsidRDefault="00B87C1F" w:rsidP="002769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If you can only see a living thing with a microscope, it means it is a microorganism. These are found everywhere.</w:t>
                            </w:r>
                            <w:r w:rsidR="006F19BA"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Some of them, like yeast are helpful whilst some of them are harmful and disease causing, like bacteria. It is important to know how to avoid spreading the bad</w:t>
                            </w:r>
                            <w:r w:rsidR="006F19BA"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ones. (Wash your hands!)</w:t>
                            </w:r>
                          </w:p>
                          <w:p w14:paraId="338DD7B1" w14:textId="77777777" w:rsidR="00B87C1F" w:rsidRPr="00C32272" w:rsidRDefault="00B87C1F" w:rsidP="0027696B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4CB720" id="Rectangle 259" o:spid="_x0000_s1037" style="position:absolute;left:0;text-align:left;margin-left:431.25pt;margin-top:302pt;width:340.5pt;height:93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" filled="f" stroked="f" strokeweight="1pt">
                <v:textbox>
                  <w:txbxContent>
                    <w:p w14:paraId="46FF9BBE" w14:textId="77777777" w:rsidR="00B87C1F" w:rsidRPr="00C32272" w:rsidRDefault="00B87C1F" w:rsidP="0027696B">
                      <w:p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Microorganisms</w:t>
                      </w:r>
                    </w:p>
                    <w:p w14:paraId="57069BA4" w14:textId="77777777" w:rsidR="00B87C1F" w:rsidRPr="00C32272" w:rsidRDefault="00B87C1F" w:rsidP="0027696B">
                      <w:p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  <w:t>If you can only see a living thing with a microscope, it means it is a microorganism. These are found everywhere.</w:t>
                      </w:r>
                      <w:r w:rsidR="006F19BA" w:rsidRPr="00C32272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  <w:t>Some of them, like yeast are helpful whilst some of them are harmful and disease causing, like bacteria. It is important to know how to avoid spreading the bad</w:t>
                      </w:r>
                      <w:r w:rsidR="006F19BA" w:rsidRPr="00C32272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ones. (Wash your hands!)</w:t>
                      </w:r>
                    </w:p>
                    <w:p w14:paraId="338DD7B1" w14:textId="77777777" w:rsidR="00B87C1F" w:rsidRPr="00C32272" w:rsidRDefault="00B87C1F" w:rsidP="0027696B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DC44BFA" wp14:editId="12F4056C">
                <wp:simplePos x="0" y="0"/>
                <wp:positionH relativeFrom="column">
                  <wp:posOffset>6191250</wp:posOffset>
                </wp:positionH>
                <wp:positionV relativeFrom="paragraph">
                  <wp:posOffset>1739900</wp:posOffset>
                </wp:positionV>
                <wp:extent cx="3067050" cy="2257425"/>
                <wp:effectExtent l="57150" t="19050" r="76200" b="12382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2574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C98D2F" w14:textId="189040C8" w:rsidR="001B7680" w:rsidRPr="00C32272" w:rsidRDefault="00C32272" w:rsidP="00F9218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  <w:u w:val="single"/>
                              </w:rPr>
                              <w:t>K</w:t>
                            </w:r>
                            <w:r w:rsidR="001B7680" w:rsidRPr="00C32272">
                              <w:rPr>
                                <w:rFonts w:ascii="Verdana" w:hAnsi="Verdana"/>
                                <w:sz w:val="32"/>
                                <w:szCs w:val="32"/>
                                <w:u w:val="single"/>
                              </w:rPr>
                              <w:t>ingdoms</w:t>
                            </w:r>
                          </w:p>
                          <w:p w14:paraId="233A38F7" w14:textId="77777777" w:rsidR="00F9218C" w:rsidRPr="00C32272" w:rsidRDefault="001B7680" w:rsidP="001B768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</w:rPr>
                              <w:t>Scientists have</w:t>
                            </w:r>
                            <w:r w:rsidR="004C7D6D" w:rsidRPr="00C32272">
                              <w:rPr>
                                <w:rFonts w:ascii="Verdana" w:hAnsi="Verdana"/>
                              </w:rPr>
                              <w:t xml:space="preserve"> now</w:t>
                            </w:r>
                            <w:r w:rsidRPr="00C32272">
                              <w:rPr>
                                <w:rFonts w:ascii="Verdana" w:hAnsi="Verdana"/>
                              </w:rPr>
                              <w:t xml:space="preserve"> divided living </w:t>
                            </w:r>
                          </w:p>
                          <w:p w14:paraId="0BA81CFF" w14:textId="77777777" w:rsidR="00F9218C" w:rsidRPr="00C32272" w:rsidRDefault="001B7680" w:rsidP="001B768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</w:rPr>
                              <w:t xml:space="preserve">things into five larger </w:t>
                            </w:r>
                          </w:p>
                          <w:p w14:paraId="4B6D1E21" w14:textId="77777777" w:rsidR="001B7680" w:rsidRPr="00C32272" w:rsidRDefault="001B7680" w:rsidP="001B768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</w:rPr>
                              <w:t>groups called Kingdoms.</w:t>
                            </w:r>
                          </w:p>
                          <w:p w14:paraId="3429BA5F" w14:textId="77777777" w:rsidR="001B7680" w:rsidRPr="00C32272" w:rsidRDefault="001B7680" w:rsidP="001B768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</w:p>
                          <w:p w14:paraId="3FDF94F2" w14:textId="77777777" w:rsidR="001B7680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1.)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Plants</w:t>
                            </w:r>
                          </w:p>
                          <w:p w14:paraId="7F61D7DC" w14:textId="77777777" w:rsidR="001B7680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2.)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Animals</w:t>
                            </w:r>
                          </w:p>
                          <w:p w14:paraId="67A30BDB" w14:textId="77777777" w:rsidR="001B7680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3.)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Fungus 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(m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ushrooms, yeast, mould, mildew)</w:t>
                            </w:r>
                          </w:p>
                          <w:p w14:paraId="750AB0FD" w14:textId="77777777" w:rsidR="001B7680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4.)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Protist 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protozoans, amoeba, euglena)</w:t>
                            </w:r>
                          </w:p>
                          <w:p w14:paraId="3634D159" w14:textId="77777777" w:rsidR="002F163F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5.)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Prokaryote (blue-green algae, bacteria)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C44BFA" id="_x0000_s1038" type="#_x0000_t202" style="position:absolute;left:0;text-align:left;margin-left:487.5pt;margin-top:137pt;width:241.5pt;height:177.7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" fillcolor="#fcf">
                <v:shadow on="t" color="black" opacity="26214f" origin=",-.5" offset="0,3pt"/>
                <v:textbox>
                  <w:txbxContent>
                    <w:p w14:paraId="64C98D2F" w14:textId="189040C8" w:rsidR="001B7680" w:rsidRPr="00C32272" w:rsidRDefault="00C32272" w:rsidP="00F9218C">
                      <w:pPr>
                        <w:spacing w:after="0"/>
                        <w:jc w:val="center"/>
                        <w:rPr>
                          <w:rFonts w:ascii="Verdana" w:hAnsi="Verdana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  <w:u w:val="single"/>
                        </w:rPr>
                        <w:t>K</w:t>
                      </w:r>
                      <w:r w:rsidR="001B7680" w:rsidRPr="00C32272">
                        <w:rPr>
                          <w:rFonts w:ascii="Verdana" w:hAnsi="Verdana"/>
                          <w:sz w:val="32"/>
                          <w:szCs w:val="32"/>
                          <w:u w:val="single"/>
                        </w:rPr>
                        <w:t>ingdoms</w:t>
                      </w:r>
                    </w:p>
                    <w:p w14:paraId="233A38F7" w14:textId="77777777" w:rsidR="00F9218C" w:rsidRPr="00C32272" w:rsidRDefault="001B7680" w:rsidP="001B7680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Fonts w:ascii="Verdana" w:hAnsi="Verdana"/>
                        </w:rPr>
                        <w:t>Scientists have</w:t>
                      </w:r>
                      <w:r w:rsidR="004C7D6D" w:rsidRPr="00C32272">
                        <w:rPr>
                          <w:rFonts w:ascii="Verdana" w:hAnsi="Verdana"/>
                        </w:rPr>
                        <w:t xml:space="preserve"> now</w:t>
                      </w:r>
                      <w:r w:rsidRPr="00C32272">
                        <w:rPr>
                          <w:rFonts w:ascii="Verdana" w:hAnsi="Verdana"/>
                        </w:rPr>
                        <w:t xml:space="preserve"> divided living </w:t>
                      </w:r>
                    </w:p>
                    <w:p w14:paraId="0BA81CFF" w14:textId="77777777" w:rsidR="00F9218C" w:rsidRPr="00C32272" w:rsidRDefault="001B7680" w:rsidP="001B7680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Fonts w:ascii="Verdana" w:hAnsi="Verdana"/>
                        </w:rPr>
                        <w:t xml:space="preserve">things into five larger </w:t>
                      </w:r>
                    </w:p>
                    <w:p w14:paraId="4B6D1E21" w14:textId="77777777" w:rsidR="001B7680" w:rsidRPr="00C32272" w:rsidRDefault="001B7680" w:rsidP="001B7680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Fonts w:ascii="Verdana" w:hAnsi="Verdana"/>
                        </w:rPr>
                        <w:t>groups called Kingdoms.</w:t>
                      </w:r>
                    </w:p>
                    <w:p w14:paraId="3429BA5F" w14:textId="77777777" w:rsidR="001B7680" w:rsidRPr="00C32272" w:rsidRDefault="001B7680" w:rsidP="001B7680">
                      <w:pPr>
                        <w:spacing w:after="0"/>
                        <w:rPr>
                          <w:rFonts w:ascii="Verdana" w:hAnsi="Verdana"/>
                        </w:rPr>
                      </w:pPr>
                    </w:p>
                    <w:p w14:paraId="3FDF94F2" w14:textId="77777777" w:rsidR="001B7680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1.)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Plants</w:t>
                      </w:r>
                    </w:p>
                    <w:p w14:paraId="7F61D7DC" w14:textId="77777777" w:rsidR="001B7680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2.)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Animals</w:t>
                      </w:r>
                    </w:p>
                    <w:p w14:paraId="67A30BDB" w14:textId="77777777" w:rsidR="001B7680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3.)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Fungus 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(m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ushrooms, yeast, mould, mildew)</w:t>
                      </w:r>
                    </w:p>
                    <w:p w14:paraId="750AB0FD" w14:textId="77777777" w:rsidR="001B7680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4.)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Protist 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(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protozoans, amoeba, euglena)</w:t>
                      </w:r>
                    </w:p>
                    <w:p w14:paraId="3634D159" w14:textId="77777777" w:rsidR="002F163F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5.)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Prokaryote (blue-green algae, bacteria)</w:t>
                      </w:r>
                    </w:p>
                  </w:txbxContent>
                </v:textbox>
              </v:shape>
            </w:pict>
          </mc:Fallback>
        </mc:AlternateContent>
      </w:r>
      <w:r w:rsidR="00091063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27904" behindDoc="0" locked="0" layoutInCell="1" allowOverlap="1" wp14:anchorId="7779EDA5" wp14:editId="7E5D26F9">
            <wp:simplePos x="0" y="0"/>
            <wp:positionH relativeFrom="column">
              <wp:posOffset>1219200</wp:posOffset>
            </wp:positionH>
            <wp:positionV relativeFrom="paragraph">
              <wp:posOffset>151109</wp:posOffset>
            </wp:positionV>
            <wp:extent cx="1141730" cy="1141730"/>
            <wp:effectExtent l="0" t="0" r="0" b="0"/>
            <wp:wrapNone/>
            <wp:docPr id="333" name="Picture 333" descr="Image result for 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cientis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2C2"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2058624" behindDoc="0" locked="0" layoutInCell="1" allowOverlap="1" wp14:anchorId="23BAB5FA" wp14:editId="4CE3F363">
            <wp:simplePos x="0" y="0"/>
            <wp:positionH relativeFrom="column">
              <wp:posOffset>7809036</wp:posOffset>
            </wp:positionH>
            <wp:positionV relativeFrom="paragraph">
              <wp:posOffset>1111028</wp:posOffset>
            </wp:positionV>
            <wp:extent cx="370267" cy="185134"/>
            <wp:effectExtent l="16510" t="21590" r="27305" b="27305"/>
            <wp:wrapNone/>
            <wp:docPr id="345" name="Picture 345" descr="Image result for microorganism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croorganism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18245">
                      <a:off x="0" y="0"/>
                      <a:ext cx="370267" cy="18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2C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7600" behindDoc="0" locked="0" layoutInCell="1" allowOverlap="1" wp14:anchorId="5FFD0650" wp14:editId="08E813BE">
            <wp:simplePos x="0" y="0"/>
            <wp:positionH relativeFrom="margin">
              <wp:posOffset>7806915</wp:posOffset>
            </wp:positionH>
            <wp:positionV relativeFrom="paragraph">
              <wp:posOffset>447344</wp:posOffset>
            </wp:positionV>
            <wp:extent cx="445599" cy="332975"/>
            <wp:effectExtent l="56198" t="39052" r="49212" b="30163"/>
            <wp:wrapNone/>
            <wp:docPr id="344" name="Picture 344" descr="Lobster, Animal, Sea, Food, Ocean, Red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bster, Animal, Sea, Food, Ocean, Red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79547">
                      <a:off x="0" y="0"/>
                      <a:ext cx="445599" cy="3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2C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4528" behindDoc="0" locked="0" layoutInCell="1" allowOverlap="1" wp14:anchorId="4A4A09FC" wp14:editId="156DD799">
            <wp:simplePos x="0" y="0"/>
            <wp:positionH relativeFrom="margin">
              <wp:posOffset>8237220</wp:posOffset>
            </wp:positionH>
            <wp:positionV relativeFrom="paragraph">
              <wp:posOffset>518160</wp:posOffset>
            </wp:positionV>
            <wp:extent cx="617099" cy="348084"/>
            <wp:effectExtent l="0" t="76200" r="0" b="128270"/>
            <wp:wrapNone/>
            <wp:docPr id="341" name="Picture 341" descr="Snail, Animal, Slow, Spiral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ail, Animal, Slow, Spiral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9792" flipH="1">
                      <a:off x="0" y="0"/>
                      <a:ext cx="617099" cy="3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1456" behindDoc="0" locked="0" layoutInCell="1" allowOverlap="1" wp14:anchorId="31F4D443" wp14:editId="187FD35A">
            <wp:simplePos x="0" y="0"/>
            <wp:positionH relativeFrom="column">
              <wp:posOffset>7343140</wp:posOffset>
            </wp:positionH>
            <wp:positionV relativeFrom="paragraph">
              <wp:posOffset>498475</wp:posOffset>
            </wp:positionV>
            <wp:extent cx="391130" cy="318135"/>
            <wp:effectExtent l="0" t="0" r="9525" b="5715"/>
            <wp:wrapNone/>
            <wp:docPr id="337" name="Picture 337" descr="Amphibian, Animal, Frog, Natur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phibian, Animal, Frog, Natur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113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48384" behindDoc="0" locked="0" layoutInCell="1" allowOverlap="1" wp14:anchorId="7ADBE255" wp14:editId="6086D163">
            <wp:simplePos x="0" y="0"/>
            <wp:positionH relativeFrom="column">
              <wp:posOffset>6696457</wp:posOffset>
            </wp:positionH>
            <wp:positionV relativeFrom="paragraph">
              <wp:posOffset>336550</wp:posOffset>
            </wp:positionV>
            <wp:extent cx="581025" cy="564886"/>
            <wp:effectExtent l="0" t="0" r="0" b="6985"/>
            <wp:wrapNone/>
            <wp:docPr id="334" name="Picture 334" descr="Moose, Large, Body, Animal, Mammal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ose, Large, Body, Animal, Mammal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49408" behindDoc="1" locked="0" layoutInCell="1" allowOverlap="1" wp14:anchorId="2F1B9C35" wp14:editId="51445D8B">
            <wp:simplePos x="0" y="0"/>
            <wp:positionH relativeFrom="column">
              <wp:posOffset>7248525</wp:posOffset>
            </wp:positionH>
            <wp:positionV relativeFrom="paragraph">
              <wp:posOffset>927100</wp:posOffset>
            </wp:positionV>
            <wp:extent cx="323850" cy="532786"/>
            <wp:effectExtent l="0" t="0" r="0" b="635"/>
            <wp:wrapNone/>
            <wp:docPr id="335" name="Picture 335" descr="Goldfinch, Bird, Yellow, Golden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ldfinch, Bird, Yellow, Golden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5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B08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24832" behindDoc="1" locked="0" layoutInCell="1" allowOverlap="1" wp14:anchorId="46C5717E" wp14:editId="0E6F8B03">
            <wp:simplePos x="0" y="0"/>
            <wp:positionH relativeFrom="column">
              <wp:posOffset>5156835</wp:posOffset>
            </wp:positionH>
            <wp:positionV relativeFrom="paragraph">
              <wp:posOffset>1181100</wp:posOffset>
            </wp:positionV>
            <wp:extent cx="800721" cy="1146345"/>
            <wp:effectExtent l="0" t="0" r="0" b="0"/>
            <wp:wrapNone/>
            <wp:docPr id="331" name="Picture 331" descr="Image result for carl linna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arl linnaeus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95"/>
                    <a:stretch/>
                  </pic:blipFill>
                  <pic:spPr bwMode="auto">
                    <a:xfrm>
                      <a:off x="0" y="0"/>
                      <a:ext cx="800721" cy="1146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38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07835D49" wp14:editId="295791A7">
                <wp:simplePos x="0" y="0"/>
                <wp:positionH relativeFrom="column">
                  <wp:posOffset>4762500</wp:posOffset>
                </wp:positionH>
                <wp:positionV relativeFrom="paragraph">
                  <wp:posOffset>2425065</wp:posOffset>
                </wp:positionV>
                <wp:extent cx="1704975" cy="521335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F1DE8" w14:textId="77777777" w:rsidR="00FD6C38" w:rsidRPr="00FD6C38" w:rsidRDefault="00FD6C38" w:rsidP="00FD6C38">
                            <w:pPr>
                              <w:rPr>
                                <w:rFonts w:ascii="Geo Sans Light NWEA" w:hAnsi="Geo Sans Light NWEA"/>
                                <w:b/>
                              </w:rPr>
                            </w:pPr>
                            <w:r w:rsidRPr="00FD6C38">
                              <w:rPr>
                                <w:rFonts w:ascii="Geo Sans Light NWEA" w:hAnsi="Geo Sans Light NWEA"/>
                                <w:b/>
                              </w:rPr>
                              <w:t>Yeast (microorganism)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835D49" id="_x0000_s1039" type="#_x0000_t202" style="position:absolute;left:0;text-align:left;margin-left:375pt;margin-top:190.95pt;width:134.25pt;height:41.0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" filled="f" stroked="f">
                <v:textbox>
                  <w:txbxContent>
                    <w:p w14:paraId="67FF1DE8" w14:textId="77777777" w:rsidR="00FD6C38" w:rsidRPr="00FD6C38" w:rsidRDefault="00FD6C38" w:rsidP="00FD6C38">
                      <w:pPr>
                        <w:rPr>
                          <w:rFonts w:ascii="Geo Sans Light NWEA" w:hAnsi="Geo Sans Light NWEA"/>
                          <w:b/>
                        </w:rPr>
                      </w:pPr>
                      <w:r w:rsidRPr="00FD6C38">
                        <w:rPr>
                          <w:rFonts w:ascii="Geo Sans Light NWEA" w:hAnsi="Geo Sans Light NWEA"/>
                          <w:b/>
                        </w:rPr>
                        <w:t>Yeast (microorganism)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96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11520" behindDoc="1" locked="0" layoutInCell="1" allowOverlap="1" wp14:anchorId="5DEBC470" wp14:editId="38DBE537">
            <wp:simplePos x="0" y="0"/>
            <wp:positionH relativeFrom="column">
              <wp:posOffset>2122575</wp:posOffset>
            </wp:positionH>
            <wp:positionV relativeFrom="paragraph">
              <wp:posOffset>2257482</wp:posOffset>
            </wp:positionV>
            <wp:extent cx="800100" cy="520065"/>
            <wp:effectExtent l="0" t="0" r="0" b="0"/>
            <wp:wrapNone/>
            <wp:docPr id="324" name="Picture 324" descr="Rock, Boulder, Stone, Nature, Gra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ck, Boulder, Stone, Nature, Gran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6D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28928" behindDoc="0" locked="0" layoutInCell="1" allowOverlap="1" wp14:anchorId="66F5315D" wp14:editId="5EDFC78E">
            <wp:simplePos x="0" y="0"/>
            <wp:positionH relativeFrom="column">
              <wp:posOffset>7991475</wp:posOffset>
            </wp:positionH>
            <wp:positionV relativeFrom="paragraph">
              <wp:posOffset>2308225</wp:posOffset>
            </wp:positionV>
            <wp:extent cx="990600" cy="733425"/>
            <wp:effectExtent l="0" t="0" r="0" b="9525"/>
            <wp:wrapSquare wrapText="bothSides"/>
            <wp:docPr id="339" name="Picture 339" descr="Crown, Golden, Yellow, Empe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rown, Golden, Yellow, Empero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592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35ACD47C" wp14:editId="42606792">
                <wp:simplePos x="0" y="0"/>
                <wp:positionH relativeFrom="column">
                  <wp:posOffset>3990975</wp:posOffset>
                </wp:positionH>
                <wp:positionV relativeFrom="paragraph">
                  <wp:posOffset>1641475</wp:posOffset>
                </wp:positionV>
                <wp:extent cx="1000125" cy="257175"/>
                <wp:effectExtent l="0" t="0" r="28575" b="28575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912D" w14:textId="77777777" w:rsidR="00164592" w:rsidRPr="00C32272" w:rsidRDefault="00164592" w:rsidP="00164592">
                            <w:pP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Human Beings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ACD47C" id="_x0000_s1040" type="#_x0000_t202" style="position:absolute;left:0;text-align:left;margin-left:314.25pt;margin-top:129.25pt;width:78.75pt;height:20.25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" fillcolor="white [3212]" strokecolor="black [3213]">
                <v:textbox>
                  <w:txbxContent>
                    <w:p w14:paraId="50D5912D" w14:textId="77777777" w:rsidR="00164592" w:rsidRPr="00C32272" w:rsidRDefault="00164592" w:rsidP="00164592">
                      <w:pP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Human Beings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592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077233AB" wp14:editId="4334E29D">
                <wp:simplePos x="0" y="0"/>
                <wp:positionH relativeFrom="margin">
                  <wp:posOffset>3200400</wp:posOffset>
                </wp:positionH>
                <wp:positionV relativeFrom="paragraph">
                  <wp:posOffset>2344420</wp:posOffset>
                </wp:positionV>
                <wp:extent cx="1466850" cy="257175"/>
                <wp:effectExtent l="0" t="0" r="19050" b="28575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23D9C" w14:textId="77777777" w:rsidR="00164592" w:rsidRPr="00C32272" w:rsidRDefault="00164592" w:rsidP="00164592">
                            <w:pPr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Plants (</w:t>
                            </w:r>
                            <w:r w:rsidR="002D48CF" w:rsidRPr="00C32272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trees and g</w:t>
                            </w: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rass)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7233AB" id="_x0000_s1041" type="#_x0000_t202" style="position:absolute;left:0;text-align:left;margin-left:252pt;margin-top:184.6pt;width:115.5pt;height:20.2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" fillcolor="white [3212]" strokecolor="black [3213]">
                <v:textbox>
                  <w:txbxContent>
                    <w:p w14:paraId="2E723D9C" w14:textId="77777777" w:rsidR="00164592" w:rsidRPr="00C32272" w:rsidRDefault="00164592" w:rsidP="00164592">
                      <w:pPr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Plants (</w:t>
                      </w:r>
                      <w:r w:rsidR="002D48CF" w:rsidRPr="00C32272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trees and g</w:t>
                      </w:r>
                      <w:r w:rsidRPr="00C32272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rass)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592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5EE6836A" wp14:editId="4C4C664E">
                <wp:simplePos x="0" y="0"/>
                <wp:positionH relativeFrom="margin">
                  <wp:posOffset>3608705</wp:posOffset>
                </wp:positionH>
                <wp:positionV relativeFrom="paragraph">
                  <wp:posOffset>1993900</wp:posOffset>
                </wp:positionV>
                <wp:extent cx="1419225" cy="266700"/>
                <wp:effectExtent l="0" t="0" r="28575" b="1905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598D2" w14:textId="77777777" w:rsidR="00164592" w:rsidRPr="00C32272" w:rsidRDefault="00164592" w:rsidP="00164592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Animals</w:t>
                            </w:r>
                            <w:r w:rsidR="002D48CF"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(cats and f</w:t>
                            </w: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ish)</w:t>
                            </w:r>
                            <w:r w:rsidRPr="00C32272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E6836A" id="_x0000_s1042" type="#_x0000_t202" style="position:absolute;left:0;text-align:left;margin-left:284.15pt;margin-top:157pt;width:111.75pt;height:21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" fillcolor="white [3212]" strokecolor="black [3213]">
                <v:textbox>
                  <w:txbxContent>
                    <w:p w14:paraId="259598D2" w14:textId="77777777" w:rsidR="00164592" w:rsidRPr="00C32272" w:rsidRDefault="00164592" w:rsidP="00164592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Animals</w:t>
                      </w:r>
                      <w:r w:rsidR="002D48CF"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(cats and f</w:t>
                      </w: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ish)</w:t>
                      </w:r>
                      <w:r w:rsidRPr="00C32272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592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29FD8E49" wp14:editId="7F485916">
                <wp:simplePos x="0" y="0"/>
                <wp:positionH relativeFrom="margin">
                  <wp:posOffset>2705100</wp:posOffset>
                </wp:positionH>
                <wp:positionV relativeFrom="paragraph">
                  <wp:posOffset>2689225</wp:posOffset>
                </wp:positionV>
                <wp:extent cx="1209675" cy="257175"/>
                <wp:effectExtent l="0" t="0" r="28575" b="28575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7BE7" w14:textId="77777777" w:rsidR="00164592" w:rsidRPr="00C32272" w:rsidRDefault="00164592" w:rsidP="00164592">
                            <w:pP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Non-Living (</w:t>
                            </w:r>
                            <w:r w:rsidR="002D48CF"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ocks)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FD8E49" id="_x0000_s1043" type="#_x0000_t202" style="position:absolute;left:0;text-align:left;margin-left:213pt;margin-top:211.75pt;width:95.25pt;height:20.25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" fillcolor="white [3212]" strokecolor="black [3213]">
                <v:textbox>
                  <w:txbxContent>
                    <w:p w14:paraId="68157BE7" w14:textId="77777777" w:rsidR="00164592" w:rsidRPr="00C32272" w:rsidRDefault="00164592" w:rsidP="00164592">
                      <w:pP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Non-Living (</w:t>
                      </w:r>
                      <w:r w:rsidR="002D48CF"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r</w:t>
                      </w: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ocks)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6400" behindDoc="1" locked="0" layoutInCell="1" allowOverlap="1" wp14:anchorId="158EA7A4" wp14:editId="1CC201CB">
            <wp:simplePos x="0" y="0"/>
            <wp:positionH relativeFrom="column">
              <wp:posOffset>2466340</wp:posOffset>
            </wp:positionH>
            <wp:positionV relativeFrom="paragraph">
              <wp:posOffset>1679575</wp:posOffset>
            </wp:positionV>
            <wp:extent cx="597311" cy="572072"/>
            <wp:effectExtent l="0" t="0" r="0" b="0"/>
            <wp:wrapNone/>
            <wp:docPr id="321" name="Picture 321" descr="Flowerpot, Growing, Leaf,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werpot, Growing, Leaf, Plan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1" cy="5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10496" behindDoc="1" locked="0" layoutInCell="1" allowOverlap="1" wp14:anchorId="59CB7999" wp14:editId="6E04CCE7">
            <wp:simplePos x="0" y="0"/>
            <wp:positionH relativeFrom="column">
              <wp:posOffset>2929890</wp:posOffset>
            </wp:positionH>
            <wp:positionV relativeFrom="paragraph">
              <wp:posOffset>2003425</wp:posOffset>
            </wp:positionV>
            <wp:extent cx="333581" cy="360056"/>
            <wp:effectExtent l="0" t="0" r="9525" b="1905"/>
            <wp:wrapNone/>
            <wp:docPr id="323" name="Picture 323" descr="Lawn, Green, Grass, Nature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n, Green, Grass, Nature, Colo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1" cy="3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7424" behindDoc="1" locked="0" layoutInCell="1" allowOverlap="1" wp14:anchorId="4935B074" wp14:editId="2BBF39C5">
            <wp:simplePos x="0" y="0"/>
            <wp:positionH relativeFrom="column">
              <wp:posOffset>2381250</wp:posOffset>
            </wp:positionH>
            <wp:positionV relativeFrom="paragraph">
              <wp:posOffset>1403350</wp:posOffset>
            </wp:positionV>
            <wp:extent cx="551112" cy="778510"/>
            <wp:effectExtent l="0" t="0" r="1905" b="2540"/>
            <wp:wrapNone/>
            <wp:docPr id="322" name="Picture 322" descr="Tree, Forest, Trunk, Nature,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ee, Forest, Trunk, Nature, Leave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2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8448" behindDoc="1" locked="0" layoutInCell="1" allowOverlap="1" wp14:anchorId="6217F60F" wp14:editId="4C477FD4">
            <wp:simplePos x="0" y="0"/>
            <wp:positionH relativeFrom="column">
              <wp:posOffset>2905125</wp:posOffset>
            </wp:positionH>
            <wp:positionV relativeFrom="paragraph">
              <wp:posOffset>1247140</wp:posOffset>
            </wp:positionV>
            <wp:extent cx="512986" cy="583329"/>
            <wp:effectExtent l="0" t="0" r="1905" b="7620"/>
            <wp:wrapNone/>
            <wp:docPr id="319" name="Picture 319" descr="Cat, Kitty, Animals, Mammals,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, Kitty, Animals, Mammals, Pe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" cy="5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9472" behindDoc="1" locked="0" layoutInCell="1" allowOverlap="1" wp14:anchorId="6DFFD4CF" wp14:editId="0A93FF84">
            <wp:simplePos x="0" y="0"/>
            <wp:positionH relativeFrom="column">
              <wp:posOffset>3095625</wp:posOffset>
            </wp:positionH>
            <wp:positionV relativeFrom="paragraph">
              <wp:posOffset>1717675</wp:posOffset>
            </wp:positionV>
            <wp:extent cx="614680" cy="307340"/>
            <wp:effectExtent l="0" t="0" r="0" b="0"/>
            <wp:wrapNone/>
            <wp:docPr id="320" name="Picture 320" descr="Animal, Bass, Fish, Ocean, Sea, Sw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, Bass, Fish, Ocean, Sea, Swi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2D0D1" w14:textId="77777777" w:rsidR="00940423" w:rsidRPr="00C32272" w:rsidRDefault="00660C2F" w:rsidP="00C452C2">
      <w:pPr>
        <w:pStyle w:val="Heading3"/>
        <w:rPr>
          <w:rStyle w:val="Hyperlink"/>
          <w:rFonts w:ascii="Verdana" w:hAnsi="Verdana" w:cstheme="minorHAnsi"/>
          <w:b/>
          <w:sz w:val="36"/>
          <w:szCs w:val="36"/>
        </w:rPr>
      </w:pPr>
      <w:r w:rsidRPr="00C32272">
        <w:rPr>
          <w:rFonts w:ascii="Verdana" w:hAnsi="Verdana" w:cstheme="minorHAnsi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ABE173C" wp14:editId="402D9A54">
                <wp:simplePos x="0" y="0"/>
                <wp:positionH relativeFrom="margin">
                  <wp:posOffset>6876415</wp:posOffset>
                </wp:positionH>
                <wp:positionV relativeFrom="paragraph">
                  <wp:posOffset>40640</wp:posOffset>
                </wp:positionV>
                <wp:extent cx="2257425" cy="29273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0931C" w14:textId="77777777" w:rsidR="00660C2F" w:rsidRPr="00C32272" w:rsidRDefault="00660C2F" w:rsidP="00660C2F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32272">
                              <w:rPr>
                                <w:rFonts w:ascii="Verdana" w:hAnsi="Verdana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STAYING HEALTHY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BE173C" id="_x0000_s1044" type="#_x0000_t202" style="position:absolute;margin-left:541.45pt;margin-top:3.2pt;width:177.75pt;height:23.0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" filled="f" stroked="f">
                <v:textbox>
                  <w:txbxContent>
                    <w:p w14:paraId="6370931C" w14:textId="77777777" w:rsidR="00660C2F" w:rsidRPr="00C32272" w:rsidRDefault="00660C2F" w:rsidP="00660C2F">
                      <w:pPr>
                        <w:jc w:val="center"/>
                        <w:rPr>
                          <w:rFonts w:ascii="Verdana" w:hAnsi="Verdana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32272">
                        <w:rPr>
                          <w:rFonts w:ascii="Verdana" w:hAnsi="Verdana" w:cstheme="minorHAnsi"/>
                          <w:b/>
                          <w:sz w:val="24"/>
                          <w:szCs w:val="24"/>
                          <w:u w:val="single"/>
                        </w:rPr>
                        <w:t>STAYING HEALTHY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1E80C" w14:textId="6B1AB5EC" w:rsidR="00D65FCA" w:rsidRPr="00C32272" w:rsidRDefault="004373EB" w:rsidP="005C68D9">
      <w:pPr>
        <w:tabs>
          <w:tab w:val="left" w:pos="6521"/>
        </w:tabs>
        <w:spacing w:after="0"/>
        <w:jc w:val="center"/>
        <w:rPr>
          <w:rStyle w:val="Hyperlink"/>
          <w:rFonts w:ascii="Verdana" w:hAnsi="Verdana" w:cstheme="minorHAnsi"/>
          <w:b/>
          <w:sz w:val="36"/>
          <w:szCs w:val="36"/>
        </w:rPr>
        <w:sectPr w:rsidR="00D65FCA" w:rsidRPr="00C32272" w:rsidSect="00CB7447">
          <w:pgSz w:w="16838" w:h="11906" w:orient="landscape"/>
          <w:pgMar w:top="851" w:right="1560" w:bottom="1440" w:left="1560" w:header="708" w:footer="708" w:gutter="0"/>
          <w:cols w:space="708"/>
          <w:docGrid w:linePitch="360"/>
        </w:sectPr>
      </w:pP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46366" behindDoc="1" locked="0" layoutInCell="1" allowOverlap="1" wp14:anchorId="6238DE1D" wp14:editId="7C5A674C">
                <wp:simplePos x="0" y="0"/>
                <wp:positionH relativeFrom="column">
                  <wp:posOffset>2105025</wp:posOffset>
                </wp:positionH>
                <wp:positionV relativeFrom="paragraph">
                  <wp:posOffset>886460</wp:posOffset>
                </wp:positionV>
                <wp:extent cx="1314450" cy="343852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43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1BE0D" w14:textId="77777777" w:rsidR="007B6E9E" w:rsidRPr="00C32272" w:rsidRDefault="00571452" w:rsidP="007B6E9E">
                            <w:pPr>
                              <w:spacing w:after="0"/>
                              <w:jc w:val="right"/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Nutrients</w:t>
                            </w:r>
                          </w:p>
                          <w:p w14:paraId="6784E9A3" w14:textId="77777777" w:rsidR="00CC4C67" w:rsidRPr="00C32272" w:rsidRDefault="00571452" w:rsidP="007B6E9E">
                            <w:pPr>
                              <w:spacing w:after="0"/>
                              <w:jc w:val="righ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(</w:t>
                            </w:r>
                            <w:r w:rsidR="007B6E9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made from eating 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carbohydrates, fats and proteins) allow your body to perform daily activities.</w:t>
                            </w:r>
                          </w:p>
                          <w:p w14:paraId="71040826" w14:textId="77777777" w:rsidR="007B6E9E" w:rsidRPr="00C32272" w:rsidRDefault="007B6E9E" w:rsidP="007B6E9E">
                            <w:pPr>
                              <w:spacing w:after="0"/>
                              <w:jc w:val="righ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2B99643" w14:textId="77777777" w:rsidR="007B6E9E" w:rsidRPr="00C32272" w:rsidRDefault="00571452" w:rsidP="007B6E9E">
                            <w:pPr>
                              <w:spacing w:after="0"/>
                              <w:jc w:val="righ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Enzymes help break food down in the digestive system</w:t>
                            </w:r>
                            <w:r w:rsidR="007B6E9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E67A44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they become useable nutrients, which are</w:t>
                            </w:r>
                            <w:r w:rsidR="007B6E9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absorbed into your bloodstream and passed to parts of your body through the capillaries.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8DE1D" id="_x0000_s1045" type="#_x0000_t202" style="position:absolute;left:0;text-align:left;margin-left:165.75pt;margin-top:69.8pt;width:103.5pt;height:270.75pt;z-index:-2513701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" filled="f" stroked="f">
                <v:textbox>
                  <w:txbxContent>
                    <w:p w14:paraId="5621BE0D" w14:textId="77777777" w:rsidR="007B6E9E" w:rsidRPr="00C32272" w:rsidRDefault="00571452" w:rsidP="007B6E9E">
                      <w:pPr>
                        <w:spacing w:after="0"/>
                        <w:jc w:val="right"/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Nutrients</w:t>
                      </w:r>
                    </w:p>
                    <w:p w14:paraId="6784E9A3" w14:textId="77777777" w:rsidR="00CC4C67" w:rsidRPr="00C32272" w:rsidRDefault="00571452" w:rsidP="007B6E9E">
                      <w:pPr>
                        <w:spacing w:after="0"/>
                        <w:jc w:val="righ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(</w:t>
                      </w:r>
                      <w:r w:rsidR="007B6E9E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made from eating 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carbohydrates, fats and proteins) allow your body to perform daily activities.</w:t>
                      </w:r>
                    </w:p>
                    <w:p w14:paraId="71040826" w14:textId="77777777" w:rsidR="007B6E9E" w:rsidRPr="00C32272" w:rsidRDefault="007B6E9E" w:rsidP="007B6E9E">
                      <w:pPr>
                        <w:spacing w:after="0"/>
                        <w:jc w:val="righ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42B99643" w14:textId="77777777" w:rsidR="007B6E9E" w:rsidRPr="00C32272" w:rsidRDefault="00571452" w:rsidP="007B6E9E">
                      <w:pPr>
                        <w:spacing w:after="0"/>
                        <w:jc w:val="righ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Enzymes help break food down in the digestive system</w:t>
                      </w:r>
                      <w:r w:rsidR="007B6E9E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and</w:t>
                      </w:r>
                      <w:r w:rsidR="00E67A44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they become useable nutrients, which are</w:t>
                      </w:r>
                      <w:r w:rsidR="007B6E9E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absorbed into your bloodstream and passed to parts of your body through the capillaries.</w:t>
                      </w:r>
                    </w:p>
                  </w:txbxContent>
                </v:textbox>
              </v:shape>
            </w:pict>
          </mc:Fallback>
        </mc:AlternateContent>
      </w:r>
      <w:r w:rsidR="00C3227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66464" behindDoc="0" locked="0" layoutInCell="1" allowOverlap="1" wp14:anchorId="5AD18868" wp14:editId="48C81B26">
            <wp:simplePos x="0" y="0"/>
            <wp:positionH relativeFrom="column">
              <wp:posOffset>8619936</wp:posOffset>
            </wp:positionH>
            <wp:positionV relativeFrom="paragraph">
              <wp:posOffset>1100455</wp:posOffset>
            </wp:positionV>
            <wp:extent cx="657225" cy="328613"/>
            <wp:effectExtent l="126365" t="0" r="135890" b="21590"/>
            <wp:wrapNone/>
            <wp:docPr id="291" name="Picture 291" descr="Cigarette, Nicotine, Depend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garette, Nicotine, Dependenc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10275">
                      <a:off x="0" y="0"/>
                      <a:ext cx="65722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27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7B2471CB" wp14:editId="37C5D5D3">
                <wp:simplePos x="0" y="0"/>
                <wp:positionH relativeFrom="column">
                  <wp:posOffset>3533775</wp:posOffset>
                </wp:positionH>
                <wp:positionV relativeFrom="paragraph">
                  <wp:posOffset>4416425</wp:posOffset>
                </wp:positionV>
                <wp:extent cx="2171700" cy="895350"/>
                <wp:effectExtent l="57150" t="57150" r="57150" b="5715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9535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5323C03" w14:textId="77777777" w:rsidR="00E11E6E" w:rsidRPr="00C32272" w:rsidRDefault="00EE5C84" w:rsidP="00EE5C84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If someone loses a lot of blood, they can have a transfusion when blood from others can be pumped in. There are 4 main blood groups: A, B, AB and 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2471CB" id="_x0000_s1045" type="#_x0000_t202" style="position:absolute;left:0;text-align:left;margin-left:278.25pt;margin-top:347.75pt;width:171pt;height:70.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" fillcolor="#ff7c80">
                <v:textbox>
                  <w:txbxContent>
                    <w:p w14:paraId="45323C03" w14:textId="77777777" w:rsidR="00E11E6E" w:rsidRPr="00C32272" w:rsidRDefault="00EE5C84" w:rsidP="00EE5C84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If someone loses a lot of blood, they can have a transfusion when blood from others can be pumped in. There are 4 main blood groups: A, B, AB and 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27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71584" behindDoc="1" locked="0" layoutInCell="1" allowOverlap="1" wp14:anchorId="64605CDB" wp14:editId="7784DD84">
                <wp:simplePos x="0" y="0"/>
                <wp:positionH relativeFrom="column">
                  <wp:posOffset>7809865</wp:posOffset>
                </wp:positionH>
                <wp:positionV relativeFrom="paragraph">
                  <wp:posOffset>1648460</wp:posOffset>
                </wp:positionV>
                <wp:extent cx="1419225" cy="119062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41815" w14:textId="0E1E0C94" w:rsidR="00660C2F" w:rsidRPr="00C32272" w:rsidRDefault="00660C2F" w:rsidP="00660C2F">
                            <w:pPr>
                              <w:spacing w:after="0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Style w:val="tgc"/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Fatty foods can clog </w:t>
                            </w:r>
                            <w:r w:rsidR="00B95162"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>b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lood vessels </w:t>
                            </w:r>
                            <w:r w:rsidR="00B95162"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>and cause a heart attack.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605CDB" id="_x0000_s1046" type="#_x0000_t202" style="position:absolute;left:0;text-align:left;margin-left:614.95pt;margin-top:129.8pt;width:111.75pt;height:93.75pt;z-index:-25134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" filled="f" stroked="f">
                <v:textbox>
                  <w:txbxContent>
                    <w:p w14:paraId="6FF41815" w14:textId="0E1E0C94" w:rsidR="00660C2F" w:rsidRPr="00C32272" w:rsidRDefault="00660C2F" w:rsidP="00660C2F">
                      <w:pPr>
                        <w:spacing w:after="0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  <w:r w:rsidRPr="00C32272">
                        <w:rPr>
                          <w:rStyle w:val="tgc"/>
                          <w:rFonts w:ascii="Verdana" w:hAnsi="Verdana"/>
                          <w:bCs/>
                          <w:sz w:val="20"/>
                          <w:szCs w:val="20"/>
                        </w:rPr>
                        <w:t xml:space="preserve">Fatty foods can clog </w:t>
                      </w:r>
                      <w:r w:rsidR="00B95162"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>b</w:t>
                      </w:r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lood </w:t>
                      </w:r>
                      <w:proofErr w:type="gramStart"/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vessels </w:t>
                      </w:r>
                      <w:r w:rsidR="00B95162"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 cause a heart attack.</w:t>
                      </w:r>
                    </w:p>
                  </w:txbxContent>
                </v:textbox>
              </v:shape>
            </w:pict>
          </mc:Fallback>
        </mc:AlternateContent>
      </w:r>
      <w:r w:rsidR="00C3227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246EA57B" wp14:editId="01E164BE">
                <wp:simplePos x="0" y="0"/>
                <wp:positionH relativeFrom="margin">
                  <wp:posOffset>7324725</wp:posOffset>
                </wp:positionH>
                <wp:positionV relativeFrom="paragraph">
                  <wp:posOffset>695959</wp:posOffset>
                </wp:positionV>
                <wp:extent cx="1609725" cy="10191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D2D71" w14:textId="77777777" w:rsidR="00660C2F" w:rsidRPr="00C32272" w:rsidRDefault="00660C2F" w:rsidP="00660C2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Style w:val="tgc"/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Cigarettes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contain huge amounts of chemicals which can cause lung damage and lung cancer.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6EA57B" id="_x0000_s1047" type="#_x0000_t202" style="position:absolute;left:0;text-align:left;margin-left:576.75pt;margin-top:54.8pt;width:126.75pt;height:80.2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" filled="f" stroked="f">
                <v:textbox>
                  <w:txbxContent>
                    <w:p w14:paraId="567D2D71" w14:textId="77777777" w:rsidR="00660C2F" w:rsidRPr="00C32272" w:rsidRDefault="00660C2F" w:rsidP="00660C2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Style w:val="tgc"/>
                          <w:rFonts w:ascii="Verdana" w:hAnsi="Verdana"/>
                          <w:bCs/>
                          <w:sz w:val="20"/>
                          <w:szCs w:val="20"/>
                        </w:rPr>
                        <w:t>Cigarettes</w:t>
                      </w:r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 contain huge amounts of chemicals which can cause lung damage and lung cancer.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70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2128" behindDoc="0" locked="0" layoutInCell="1" allowOverlap="1" wp14:anchorId="013BF1BE" wp14:editId="73B5B048">
            <wp:simplePos x="0" y="0"/>
            <wp:positionH relativeFrom="margin">
              <wp:posOffset>3286299</wp:posOffset>
            </wp:positionH>
            <wp:positionV relativeFrom="paragraph">
              <wp:posOffset>738505</wp:posOffset>
            </wp:positionV>
            <wp:extent cx="3429000" cy="3429000"/>
            <wp:effectExtent l="0" t="38100" r="190500" b="247650"/>
            <wp:wrapNone/>
            <wp:docPr id="249" name="Picture 249" descr="Image result for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r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E9E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46495" behindDoc="1" locked="0" layoutInCell="1" allowOverlap="1" wp14:anchorId="1C38A515" wp14:editId="2EF6DB40">
            <wp:simplePos x="0" y="0"/>
            <wp:positionH relativeFrom="margin">
              <wp:posOffset>5743575</wp:posOffset>
            </wp:positionH>
            <wp:positionV relativeFrom="paragraph">
              <wp:posOffset>3185858</wp:posOffset>
            </wp:positionV>
            <wp:extent cx="3743417" cy="2570480"/>
            <wp:effectExtent l="0" t="0" r="9525" b="1270"/>
            <wp:wrapNone/>
            <wp:docPr id="288" name="Picture 288" descr="Image result for 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17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E9E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831" behindDoc="1" locked="0" layoutInCell="1" allowOverlap="1" wp14:anchorId="3BE51A71" wp14:editId="5F3438F1">
                <wp:simplePos x="0" y="0"/>
                <wp:positionH relativeFrom="column">
                  <wp:posOffset>6664642</wp:posOffset>
                </wp:positionH>
                <wp:positionV relativeFrom="paragraph">
                  <wp:posOffset>338772</wp:posOffset>
                </wp:positionV>
                <wp:extent cx="2800473" cy="2572765"/>
                <wp:effectExtent l="285432" t="324168" r="190183" b="285432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6544">
                          <a:off x="0" y="0"/>
                          <a:ext cx="2800473" cy="257276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B0D113" id="Cloud 14" o:spid="_x0000_s1026" style="position:absolute;margin-left:524.75pt;margin-top:26.65pt;width:220.5pt;height:202.6pt;rotation:-3575487fd;z-index:-25135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304227,1558965;140024,1511499;449113,2078401;377286,2101091;1068199,2327995;1024895,2224370;1868732,2069587;1851424,2183277;2212438,1367020;2423187,1792002;2709587,914404;2615720,1073772;2484383,323144;2489309,398421;1885004,235360;1933104,139358;1435307,281098;1458580,198317;907561,309208;991834,389488;267536,940310;252820,855802" o:connectangles="0,0,0,0,0,0,0,0,0,0,0,0,0,0,0,0,0,0,0,0,0,0"/>
              </v:shape>
            </w:pict>
          </mc:Fallback>
        </mc:AlternateContent>
      </w:r>
      <w:r w:rsidR="0057145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80800" behindDoc="0" locked="0" layoutInCell="1" allowOverlap="1" wp14:anchorId="717951DC" wp14:editId="092815A4">
            <wp:simplePos x="0" y="0"/>
            <wp:positionH relativeFrom="column">
              <wp:posOffset>6876415</wp:posOffset>
            </wp:positionH>
            <wp:positionV relativeFrom="paragraph">
              <wp:posOffset>1414780</wp:posOffset>
            </wp:positionV>
            <wp:extent cx="1001753" cy="781050"/>
            <wp:effectExtent l="0" t="0" r="8255" b="0"/>
            <wp:wrapNone/>
            <wp:docPr id="293" name="Picture 293" descr="Cheeseburger, Drink, Fries, Food,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eeseburger, Drink, Fries, Food, Menu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175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16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531C25DA" wp14:editId="79E500BF">
                <wp:simplePos x="0" y="0"/>
                <wp:positionH relativeFrom="column">
                  <wp:posOffset>5076825</wp:posOffset>
                </wp:positionH>
                <wp:positionV relativeFrom="paragraph">
                  <wp:posOffset>5344160</wp:posOffset>
                </wp:positionV>
                <wp:extent cx="3190875" cy="69532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1F71" w14:textId="77777777" w:rsidR="001E0308" w:rsidRPr="00C32272" w:rsidRDefault="001E030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32272">
                              <w:rPr>
                                <w:rStyle w:val="tgc"/>
                                <w:rFonts w:ascii="Verdana" w:hAnsi="Verdana"/>
                                <w:b/>
                                <w:bCs/>
                                <w:u w:val="single"/>
                              </w:rPr>
                              <w:t>Alveoli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  <w:u w:val="single"/>
                              </w:rPr>
                              <w:t xml:space="preserve"> 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</w:rPr>
                              <w:t xml:space="preserve">are tiny sacs within our lungs that allow oxygen and carbon dioxide to move between the lungs and the bloodstream.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1C25DA" id="_x0000_s1049" type="#_x0000_t202" style="position:absolute;left:0;text-align:left;margin-left:399.75pt;margin-top:420.8pt;width:251.25pt;height:54.7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" filled="f" stroked="f">
                <v:textbox>
                  <w:txbxContent>
                    <w:p w14:paraId="18D61F71" w14:textId="77777777" w:rsidR="001E0308" w:rsidRPr="00C32272" w:rsidRDefault="001E0308">
                      <w:pPr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Style w:val="tgc"/>
                          <w:rFonts w:ascii="Verdana" w:hAnsi="Verdana"/>
                          <w:b/>
                          <w:bCs/>
                          <w:u w:val="single"/>
                        </w:rPr>
                        <w:t>Alveoli</w:t>
                      </w:r>
                      <w:r w:rsidRPr="00C32272">
                        <w:rPr>
                          <w:rStyle w:val="tgc"/>
                          <w:rFonts w:ascii="Verdana" w:hAnsi="Verdana"/>
                          <w:u w:val="single"/>
                        </w:rPr>
                        <w:t xml:space="preserve"> </w:t>
                      </w:r>
                      <w:r w:rsidRPr="00C32272">
                        <w:rPr>
                          <w:rStyle w:val="tgc"/>
                          <w:rFonts w:ascii="Verdana" w:hAnsi="Verdana"/>
                        </w:rPr>
                        <w:t xml:space="preserve">are tiny sacs within our lungs that allow oxygen and carbon dioxide to move between the lungs and the bloodstream. </w:t>
                      </w:r>
                    </w:p>
                  </w:txbxContent>
                </v:textbox>
              </v:shape>
            </w:pict>
          </mc:Fallback>
        </mc:AlternateContent>
      </w:r>
      <w:r w:rsidR="00B951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72608" behindDoc="0" locked="0" layoutInCell="1" allowOverlap="1" wp14:anchorId="615A9672" wp14:editId="6B4A8561">
            <wp:simplePos x="0" y="0"/>
            <wp:positionH relativeFrom="column">
              <wp:posOffset>7724775</wp:posOffset>
            </wp:positionH>
            <wp:positionV relativeFrom="paragraph">
              <wp:posOffset>281305</wp:posOffset>
            </wp:positionV>
            <wp:extent cx="428625" cy="428625"/>
            <wp:effectExtent l="0" t="0" r="9525" b="9525"/>
            <wp:wrapNone/>
            <wp:docPr id="295" name="Picture 295" descr="Smiley, Emoticon, Happy, Face,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miley, Emoticon, Happy, Face, Ic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E6E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4EBBEA5" wp14:editId="02FD82B5">
                <wp:simplePos x="0" y="0"/>
                <wp:positionH relativeFrom="column">
                  <wp:posOffset>2352675</wp:posOffset>
                </wp:positionH>
                <wp:positionV relativeFrom="paragraph">
                  <wp:posOffset>4736465</wp:posOffset>
                </wp:positionV>
                <wp:extent cx="304800" cy="749300"/>
                <wp:effectExtent l="0" t="0" r="19050" b="1270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4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C2C52E" id="Rectangle 232" o:spid="_x0000_s1026" style="position:absolute;margin-left:185.25pt;margin-top:372.95pt;width:24pt;height:5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1E030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4D150F" wp14:editId="52B5E8D6">
                <wp:simplePos x="0" y="0"/>
                <wp:positionH relativeFrom="column">
                  <wp:posOffset>-371475</wp:posOffset>
                </wp:positionH>
                <wp:positionV relativeFrom="paragraph">
                  <wp:posOffset>4136390</wp:posOffset>
                </wp:positionV>
                <wp:extent cx="2564765" cy="1900555"/>
                <wp:effectExtent l="57150" t="57150" r="559435" b="61595"/>
                <wp:wrapNone/>
                <wp:docPr id="231" name="Rectangular Callout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1900555"/>
                        </a:xfrm>
                        <a:prstGeom prst="wedgeRectCallout">
                          <a:avLst>
                            <a:gd name="adj1" fmla="val 68670"/>
                            <a:gd name="adj2" fmla="val -18973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CC8B2" w14:textId="77777777" w:rsidR="000F1F1D" w:rsidRPr="00C32272" w:rsidRDefault="000F1F1D" w:rsidP="000F1F1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Blood Vessels</w:t>
                            </w:r>
                          </w:p>
                          <w:p w14:paraId="54FC060A" w14:textId="77777777" w:rsidR="000F1F1D" w:rsidRPr="00C32272" w:rsidRDefault="000F1F1D" w:rsidP="000F1F1D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1.) Arteries</w:t>
                            </w:r>
                            <w:r w:rsidRPr="00C32272">
                              <w:rPr>
                                <w:rFonts w:ascii="Verdana" w:hAnsi="Verdana"/>
                                <w:b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C32272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Take blood AWAY from the heart to the body organs and tissues.</w:t>
                            </w:r>
                            <w:r w:rsidR="00C53B4D" w:rsidRPr="00C32272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When blood is pumped through these, you can feel your pulse.</w:t>
                            </w:r>
                          </w:p>
                          <w:p w14:paraId="6380A25F" w14:textId="77777777" w:rsidR="000F1F1D" w:rsidRPr="00C32272" w:rsidRDefault="000F1F1D" w:rsidP="000F1F1D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2.) Veins – </w:t>
                            </w:r>
                            <w:r w:rsidRPr="00C32272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Take blood TOWARDS the heart from body organs and tissues,</w:t>
                            </w:r>
                          </w:p>
                          <w:p w14:paraId="58E1F033" w14:textId="77777777" w:rsidR="000F1F1D" w:rsidRPr="00C32272" w:rsidRDefault="000F1F1D" w:rsidP="000F1F1D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3.) Capillaries </w:t>
                            </w: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softHyphen/>
                            </w:r>
                            <w:r w:rsidRPr="00C32272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– Tiny blood vessels which take the blood into organs and tissues.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D150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31" o:spid="_x0000_s1050" type="#_x0000_t61" style="position:absolute;left:0;text-align:left;margin-left:-29.25pt;margin-top:325.7pt;width:201.95pt;height:149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" adj="25633,6702" fillcolor="yellow" strokecolor="black [3213]" strokeweight="2.25pt">
                <v:textbox>
                  <w:txbxContent>
                    <w:p w14:paraId="158CC8B2" w14:textId="77777777" w:rsidR="000F1F1D" w:rsidRPr="00C32272" w:rsidRDefault="000F1F1D" w:rsidP="000F1F1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i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Blood Vessels</w:t>
                      </w:r>
                    </w:p>
                    <w:p w14:paraId="54FC060A" w14:textId="77777777" w:rsidR="000F1F1D" w:rsidRPr="00C32272" w:rsidRDefault="000F1F1D" w:rsidP="000F1F1D">
                      <w:pPr>
                        <w:spacing w:after="0"/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1.) Arteries</w:t>
                      </w:r>
                      <w:r w:rsidRPr="00C32272">
                        <w:rPr>
                          <w:rFonts w:ascii="Verdana" w:hAnsi="Verdana"/>
                          <w:b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 w:rsidRPr="00C32272"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  <w:t>Take blood AWAY from the heart to the body organs and tissues.</w:t>
                      </w:r>
                      <w:r w:rsidR="00C53B4D" w:rsidRPr="00C32272"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When blood is pumped through these, you can feel your pulse.</w:t>
                      </w:r>
                    </w:p>
                    <w:p w14:paraId="6380A25F" w14:textId="77777777" w:rsidR="000F1F1D" w:rsidRPr="00C32272" w:rsidRDefault="000F1F1D" w:rsidP="000F1F1D">
                      <w:pPr>
                        <w:spacing w:after="0"/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2.) Veins – </w:t>
                      </w:r>
                      <w:r w:rsidRPr="00C32272"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  <w:t>Take blood TOWARDS the heart from body organs and tissues,</w:t>
                      </w:r>
                    </w:p>
                    <w:p w14:paraId="58E1F033" w14:textId="77777777" w:rsidR="000F1F1D" w:rsidRPr="00C32272" w:rsidRDefault="000F1F1D" w:rsidP="000F1F1D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3.) Capillaries </w:t>
                      </w:r>
                      <w:r w:rsidRPr="00C32272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softHyphen/>
                      </w:r>
                      <w:r w:rsidRPr="00C32272"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  <w:t>– Tiny blood vessels which take the blood into organs and tissues.</w:t>
                      </w:r>
                    </w:p>
                  </w:txbxContent>
                </v:textbox>
              </v:shape>
            </w:pict>
          </mc:Fallback>
        </mc:AlternateContent>
      </w:r>
      <w:r w:rsidR="00C53B4D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9296" behindDoc="1" locked="0" layoutInCell="1" allowOverlap="1" wp14:anchorId="506AB069" wp14:editId="27FE8B75">
            <wp:simplePos x="0" y="0"/>
            <wp:positionH relativeFrom="column">
              <wp:posOffset>53565</wp:posOffset>
            </wp:positionH>
            <wp:positionV relativeFrom="paragraph">
              <wp:posOffset>514986</wp:posOffset>
            </wp:positionV>
            <wp:extent cx="465000" cy="348750"/>
            <wp:effectExtent l="19050" t="19050" r="11430" b="51435"/>
            <wp:wrapNone/>
            <wp:docPr id="283" name="Picture 283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0178">
                      <a:off x="0" y="0"/>
                      <a:ext cx="465000" cy="3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61344" behindDoc="0" locked="0" layoutInCell="1" allowOverlap="1" wp14:anchorId="6B38C83D" wp14:editId="7C66C9F6">
            <wp:simplePos x="0" y="0"/>
            <wp:positionH relativeFrom="column">
              <wp:posOffset>714375</wp:posOffset>
            </wp:positionH>
            <wp:positionV relativeFrom="paragraph">
              <wp:posOffset>1595755</wp:posOffset>
            </wp:positionV>
            <wp:extent cx="742950" cy="659688"/>
            <wp:effectExtent l="0" t="0" r="0" b="0"/>
            <wp:wrapNone/>
            <wp:docPr id="287" name="Picture 287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60320" behindDoc="0" locked="0" layoutInCell="1" allowOverlap="1" wp14:anchorId="0E5EE1AC" wp14:editId="69044E56">
            <wp:simplePos x="0" y="0"/>
            <wp:positionH relativeFrom="column">
              <wp:posOffset>548640</wp:posOffset>
            </wp:positionH>
            <wp:positionV relativeFrom="paragraph">
              <wp:posOffset>1543050</wp:posOffset>
            </wp:positionV>
            <wp:extent cx="449580" cy="599440"/>
            <wp:effectExtent l="0" t="0" r="7620" b="0"/>
            <wp:wrapNone/>
            <wp:docPr id="286" name="Picture 286" descr="Construction, Door, Door Frame, Home, Open,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struction, Door, Door Frame, Home, Open, Roo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58271" behindDoc="1" locked="0" layoutInCell="1" allowOverlap="1" wp14:anchorId="653E24B0" wp14:editId="1C125FE9">
                <wp:simplePos x="0" y="0"/>
                <wp:positionH relativeFrom="column">
                  <wp:posOffset>-228600</wp:posOffset>
                </wp:positionH>
                <wp:positionV relativeFrom="paragraph">
                  <wp:posOffset>-218440</wp:posOffset>
                </wp:positionV>
                <wp:extent cx="2314575" cy="4171950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7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5E1C2" w14:textId="77777777" w:rsidR="004C342A" w:rsidRPr="00C32272" w:rsidRDefault="00E648F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Red blood cells are pushed around your body by your heart, which acts like a pump, beating about 100,000 times a day! </w:t>
                            </w:r>
                          </w:p>
                          <w:p w14:paraId="61F29D07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37EEF4F" w14:textId="3655647C" w:rsidR="004C342A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4FCB15B" w14:textId="77777777" w:rsidR="00C32272" w:rsidRPr="00C32272" w:rsidRDefault="00C32272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7AF7468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111170EF" w14:textId="77777777" w:rsidR="004C342A" w:rsidRPr="00C32272" w:rsidRDefault="00E648F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 the</w:t>
                            </w:r>
                            <w:r w:rsidR="004C342A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lood cells reach your heart</w:t>
                            </w:r>
                            <w:r w:rsidR="004C342A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</w:t>
                            </w:r>
                            <w:r w:rsidR="004C342A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hey pass through valves, 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which are like doors and only open one way, keeping blood pumping in the same direction.</w:t>
                            </w:r>
                            <w:r w:rsidR="004C342A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526284F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3E55457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FE147D4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08D48A9" w14:textId="77777777" w:rsidR="00FE7462" w:rsidRPr="00C32272" w:rsidRDefault="00FE7462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7296185" w14:textId="77777777" w:rsidR="00FE7462" w:rsidRPr="00C32272" w:rsidRDefault="00FE7462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98F1B42" w14:textId="77777777" w:rsidR="00E648F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Blood is pumped to the lungs to pick up oxygen (O2) which has been inhaled (</w:t>
                            </w:r>
                            <w:r w:rsidR="00F4308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breathing in). It then 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goes back to the heart to get pumped to every other part of the body</w:t>
                            </w:r>
                          </w:p>
                          <w:p w14:paraId="32159B0E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1EA2708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 it drops off oxygen around the body, it picks up carbon dioxide (CO2) to take back to the lungs for the lungs to exhale (breathing out).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3E24B0" id="_x0000_s1051" type="#_x0000_t202" style="position:absolute;left:0;text-align:left;margin-left:-18pt;margin-top:-17.2pt;width:182.25pt;height:328.5pt;z-index:-2513582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" filled="f" stroked="f">
                <v:textbox>
                  <w:txbxContent>
                    <w:p w14:paraId="2645E1C2" w14:textId="77777777" w:rsidR="004C342A" w:rsidRPr="00C32272" w:rsidRDefault="00E648F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Red blood cells are pushed around your body by your heart, which acts like a pump, beating about 100,000 times a day! </w:t>
                      </w:r>
                    </w:p>
                    <w:p w14:paraId="61F29D07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37EEF4F" w14:textId="3655647C" w:rsidR="004C342A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4FCB15B" w14:textId="77777777" w:rsidR="00C32272" w:rsidRPr="00C32272" w:rsidRDefault="00C32272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7AF7468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111170EF" w14:textId="77777777" w:rsidR="004C342A" w:rsidRPr="00C32272" w:rsidRDefault="00E648F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As the</w:t>
                      </w:r>
                      <w:r w:rsidR="004C342A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b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lood cells reach your heart</w:t>
                      </w:r>
                      <w:r w:rsidR="004C342A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t</w:t>
                      </w:r>
                      <w:r w:rsidR="004C342A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hey pass through valves, 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which are like doors and only open one way, keeping blood pumping in the same direction.</w:t>
                      </w:r>
                      <w:r w:rsidR="004C342A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526284F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3E55457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FE147D4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08D48A9" w14:textId="77777777" w:rsidR="00FE7462" w:rsidRPr="00C32272" w:rsidRDefault="00FE7462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7296185" w14:textId="77777777" w:rsidR="00FE7462" w:rsidRPr="00C32272" w:rsidRDefault="00FE7462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698F1B42" w14:textId="77777777" w:rsidR="00E648F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Blood is pumped to the lungs to pick up oxygen (O2) which has been inhaled (</w:t>
                      </w:r>
                      <w:r w:rsidR="00F4308E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breathing in). It then 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goes back to the heart to get pumped to every other part of the body</w:t>
                      </w:r>
                    </w:p>
                    <w:p w14:paraId="32159B0E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1EA2708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As it drops off oxygen around the body, it picks up carbon dioxide (CO2) to take back to the lungs for the lungs to exhale (breathing out).</w:t>
                      </w:r>
                    </w:p>
                  </w:txbxContent>
                </v:textbox>
              </v:shape>
            </w:pict>
          </mc:Fallback>
        </mc:AlternateContent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7248" behindDoc="1" locked="0" layoutInCell="1" allowOverlap="1" wp14:anchorId="07F63DAC" wp14:editId="0CA8A2AA">
            <wp:simplePos x="0" y="0"/>
            <wp:positionH relativeFrom="column">
              <wp:posOffset>885825</wp:posOffset>
            </wp:positionH>
            <wp:positionV relativeFrom="paragraph">
              <wp:posOffset>494665</wp:posOffset>
            </wp:positionV>
            <wp:extent cx="476250" cy="357188"/>
            <wp:effectExtent l="0" t="0" r="0" b="5080"/>
            <wp:wrapNone/>
            <wp:docPr id="282" name="Picture 282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5200" behindDoc="1" locked="0" layoutInCell="1" allowOverlap="1" wp14:anchorId="3C75098F" wp14:editId="70FC7675">
            <wp:simplePos x="0" y="0"/>
            <wp:positionH relativeFrom="column">
              <wp:posOffset>428625</wp:posOffset>
            </wp:positionH>
            <wp:positionV relativeFrom="paragraph">
              <wp:posOffset>485775</wp:posOffset>
            </wp:positionV>
            <wp:extent cx="571500" cy="428625"/>
            <wp:effectExtent l="0" t="0" r="0" b="9525"/>
            <wp:wrapNone/>
            <wp:docPr id="281" name="Picture 281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3152" behindDoc="1" locked="0" layoutInCell="1" allowOverlap="1" wp14:anchorId="20595999" wp14:editId="1ECEF60F">
            <wp:simplePos x="0" y="0"/>
            <wp:positionH relativeFrom="column">
              <wp:posOffset>190500</wp:posOffset>
            </wp:positionH>
            <wp:positionV relativeFrom="paragraph">
              <wp:posOffset>352425</wp:posOffset>
            </wp:positionV>
            <wp:extent cx="558800" cy="419100"/>
            <wp:effectExtent l="0" t="0" r="0" b="0"/>
            <wp:wrapNone/>
            <wp:docPr id="280" name="Picture 280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FA6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C26F20" wp14:editId="322DD1A7">
                <wp:simplePos x="0" y="0"/>
                <wp:positionH relativeFrom="column">
                  <wp:posOffset>2391451</wp:posOffset>
                </wp:positionH>
                <wp:positionV relativeFrom="paragraph">
                  <wp:posOffset>5461799</wp:posOffset>
                </wp:positionV>
                <wp:extent cx="276860" cy="140970"/>
                <wp:effectExtent l="0" t="0" r="27940" b="1143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842CA1" id="Rectangle 247" o:spid="_x0000_s1026" style="position:absolute;margin-left:188.3pt;margin-top:430.05pt;width:21.8pt;height:11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E10FA6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2D0C1E5" wp14:editId="3DAB39F2">
                <wp:simplePos x="0" y="0"/>
                <wp:positionH relativeFrom="column">
                  <wp:posOffset>2431415</wp:posOffset>
                </wp:positionH>
                <wp:positionV relativeFrom="paragraph">
                  <wp:posOffset>5614035</wp:posOffset>
                </wp:positionV>
                <wp:extent cx="276860" cy="140970"/>
                <wp:effectExtent l="0" t="0" r="27940" b="1143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B06368" id="Rectangle 243" o:spid="_x0000_s1026" style="position:absolute;margin-left:191.45pt;margin-top:442.05pt;width:21.8pt;height:11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" fillcolor="white [3212]" strokecolor="white [3212]" strokeweight="1pt"/>
            </w:pict>
          </mc:Fallback>
        </mc:AlternateContent>
      </w:r>
      <w:r w:rsidR="00E10FA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6239" behindDoc="1" locked="0" layoutInCell="1" allowOverlap="1" wp14:anchorId="6CDAC4E4" wp14:editId="1FC03FB6">
                <wp:simplePos x="0" y="0"/>
                <wp:positionH relativeFrom="column">
                  <wp:posOffset>-371168</wp:posOffset>
                </wp:positionH>
                <wp:positionV relativeFrom="paragraph">
                  <wp:posOffset>-353961</wp:posOffset>
                </wp:positionV>
                <wp:extent cx="2501900" cy="4218038"/>
                <wp:effectExtent l="19050" t="19050" r="12700" b="11430"/>
                <wp:wrapNone/>
                <wp:docPr id="230" name="Rounded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2180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5C49ED7" id="Rounded Rectangle 230" o:spid="_x0000_s1026" style="position:absolute;margin-left:-29.25pt;margin-top:-27.85pt;width:197pt;height:332.15pt;z-index:-251370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 w:rsidR="00E10FA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D58FDB6" wp14:editId="4A0A0BBA">
                <wp:simplePos x="0" y="0"/>
                <wp:positionH relativeFrom="margin">
                  <wp:posOffset>2489896</wp:posOffset>
                </wp:positionH>
                <wp:positionV relativeFrom="paragraph">
                  <wp:posOffset>-351810</wp:posOffset>
                </wp:positionV>
                <wp:extent cx="4259887" cy="1047404"/>
                <wp:effectExtent l="76200" t="57150" r="83820" b="95885"/>
                <wp:wrapNone/>
                <wp:docPr id="278" name="Rounded 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887" cy="104740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2CA35" w14:textId="7F265EFC" w:rsidR="002E4944" w:rsidRPr="00C32272" w:rsidRDefault="002E4944" w:rsidP="002E49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The Circulatory </w:t>
                            </w:r>
                            <w:r w:rsid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and</w:t>
                            </w:r>
                          </w:p>
                          <w:p w14:paraId="35944B71" w14:textId="7877A989" w:rsidR="002E4944" w:rsidRPr="00C32272" w:rsidRDefault="001E0308" w:rsidP="002E49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R</w:t>
                            </w:r>
                            <w:r w:rsid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espiratory </w:t>
                            </w:r>
                            <w:r w:rsidRP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S</w:t>
                            </w:r>
                            <w:r w:rsid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D58FDB6" id="Rounded Rectangle 278" o:spid="_x0000_s1052" style="position:absolute;left:0;text-align:left;margin-left:196.05pt;margin-top:-27.7pt;width:335.4pt;height:82.4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7582CA35" w14:textId="7F265EFC" w:rsidR="002E4944" w:rsidRPr="00C32272" w:rsidRDefault="002E4944" w:rsidP="002E4944">
                      <w:pPr>
                        <w:spacing w:after="0"/>
                        <w:jc w:val="center"/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 w:rsidRP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 xml:space="preserve">The Circulatory </w:t>
                      </w:r>
                      <w:r w:rsid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>and</w:t>
                      </w:r>
                    </w:p>
                    <w:p w14:paraId="35944B71" w14:textId="7877A989" w:rsidR="002E4944" w:rsidRPr="00C32272" w:rsidRDefault="001E0308" w:rsidP="002E4944">
                      <w:pPr>
                        <w:spacing w:after="0"/>
                        <w:jc w:val="center"/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 w:rsidRP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>R</w:t>
                      </w:r>
                      <w:r w:rsid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 xml:space="preserve">espiratory </w:t>
                      </w:r>
                      <w:r w:rsidRP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>S</w:t>
                      </w:r>
                      <w:r w:rsid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>ystem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0423" w:rsidRPr="00C32272">
        <w:rPr>
          <w:rStyle w:val="Hyperlink"/>
          <w:rFonts w:ascii="Verdana" w:hAnsi="Verdana" w:cstheme="minorHAnsi"/>
          <w:b/>
          <w:sz w:val="36"/>
          <w:szCs w:val="36"/>
        </w:rPr>
        <w:t>1</w:t>
      </w:r>
      <w:r w:rsidR="001E0308" w:rsidRPr="00C32272">
        <w:rPr>
          <w:rFonts w:ascii="Verdana" w:hAnsi="Verdana" w:cstheme="minorHAnsi"/>
        </w:rPr>
        <w:t xml:space="preserve"> </w:t>
      </w:r>
    </w:p>
    <w:p w14:paraId="619FF397" w14:textId="20ECA596" w:rsidR="008C4E0B" w:rsidRPr="00C32272" w:rsidRDefault="00336834" w:rsidP="00C567E5">
      <w:pPr>
        <w:tabs>
          <w:tab w:val="left" w:pos="6521"/>
        </w:tabs>
        <w:spacing w:after="0"/>
        <w:rPr>
          <w:rStyle w:val="Hyperlink"/>
          <w:rFonts w:ascii="Verdana" w:hAnsi="Verdana" w:cstheme="minorHAnsi"/>
          <w:b/>
          <w:sz w:val="36"/>
          <w:szCs w:val="36"/>
        </w:rPr>
        <w:sectPr w:rsidR="008C4E0B" w:rsidRPr="00C32272" w:rsidSect="00CB7447">
          <w:pgSz w:w="16838" w:h="11906" w:orient="landscape"/>
          <w:pgMar w:top="1440" w:right="1560" w:bottom="1440" w:left="1560" w:header="708" w:footer="708" w:gutter="0"/>
          <w:cols w:space="708"/>
          <w:docGrid w:linePitch="360"/>
        </w:sectPr>
      </w:pPr>
      <w:r w:rsidRPr="00C32272">
        <w:rPr>
          <w:rFonts w:ascii="Verdana" w:hAnsi="Verdana" w:cstheme="minorHAnsi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55E84AE" wp14:editId="708FB613">
                <wp:simplePos x="0" y="0"/>
                <wp:positionH relativeFrom="column">
                  <wp:posOffset>6553200</wp:posOffset>
                </wp:positionH>
                <wp:positionV relativeFrom="paragraph">
                  <wp:posOffset>3267074</wp:posOffset>
                </wp:positionV>
                <wp:extent cx="2546985" cy="2950845"/>
                <wp:effectExtent l="57150" t="19050" r="81915" b="11620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295084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A3D3D8" w14:textId="77777777" w:rsidR="00DB67AA" w:rsidRPr="00336834" w:rsidRDefault="00DB67AA" w:rsidP="003D26E7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Evolution</w:t>
                            </w:r>
                            <w:r w:rsidR="009428AC"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 means</w:t>
                            </w:r>
                            <w:r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 change over time. It is the reason we have so many species on earth. It happens when there is competition to survive (natural selection) and through differences within a species caused by inheritance and mutations. </w:t>
                            </w:r>
                          </w:p>
                          <w:p w14:paraId="640308AB" w14:textId="77777777" w:rsidR="00DB67AA" w:rsidRPr="00336834" w:rsidRDefault="00DB67AA" w:rsidP="003D26E7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370640E" w14:textId="77777777" w:rsidR="003D26E7" w:rsidRPr="00336834" w:rsidRDefault="00DB67AA" w:rsidP="003D26E7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Inheritance</w:t>
                            </w:r>
                            <w:r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 is when something is passed on to the next generation. Offspring are not identical to their parents </w:t>
                            </w:r>
                            <w:r w:rsidR="009428AC"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and some</w:t>
                            </w:r>
                            <w:r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 characteristics are inherited (carried in offspring from parents) and other differences are new in the offspring – these are called mutations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5E84AE" id="_x0000_s1053" type="#_x0000_t202" style="position:absolute;margin-left:516pt;margin-top:257.25pt;width:200.55pt;height:232.3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" fillcolor="#fcf">
                <v:shadow on="t" color="black" opacity="26214f" origin=",-.5" offset="0,3pt"/>
                <v:textbox>
                  <w:txbxContent>
                    <w:p w14:paraId="6CA3D3D8" w14:textId="77777777" w:rsidR="00DB67AA" w:rsidRPr="00336834" w:rsidRDefault="00DB67AA" w:rsidP="003D26E7">
                      <w:pPr>
                        <w:spacing w:after="0"/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iCs/>
                          <w:sz w:val="20"/>
                          <w:szCs w:val="20"/>
                          <w:u w:val="single"/>
                        </w:rPr>
                        <w:t>Evolution</w:t>
                      </w:r>
                      <w:r w:rsidR="009428AC"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 means</w:t>
                      </w:r>
                      <w:r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 change over time. It is the reason we have so many species on earth. It happens when there is competition to survive (natural selection) and through differences within a species caused by inheritance and mutations. </w:t>
                      </w:r>
                    </w:p>
                    <w:p w14:paraId="640308AB" w14:textId="77777777" w:rsidR="00DB67AA" w:rsidRPr="00336834" w:rsidRDefault="00DB67AA" w:rsidP="003D26E7">
                      <w:pPr>
                        <w:spacing w:after="0"/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</w:pPr>
                    </w:p>
                    <w:p w14:paraId="6370640E" w14:textId="77777777" w:rsidR="003D26E7" w:rsidRPr="00336834" w:rsidRDefault="00DB67AA" w:rsidP="003D26E7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iCs/>
                          <w:sz w:val="20"/>
                          <w:szCs w:val="20"/>
                          <w:u w:val="single"/>
                        </w:rPr>
                        <w:t>Inheritance</w:t>
                      </w:r>
                      <w:r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 is when something is passed on to the next generation. Offspring are not identical to their parents </w:t>
                      </w:r>
                      <w:r w:rsidR="009428AC"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and some</w:t>
                      </w:r>
                      <w:r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 characteristics are inherited (carried in offspring from parents) and other differences are new in the offspring – these are called mutations</w:t>
                      </w:r>
                    </w:p>
                  </w:txbxContent>
                </v:textbox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2EA240CF" wp14:editId="668BE1C7">
                <wp:simplePos x="0" y="0"/>
                <wp:positionH relativeFrom="column">
                  <wp:posOffset>2247900</wp:posOffset>
                </wp:positionH>
                <wp:positionV relativeFrom="paragraph">
                  <wp:posOffset>3905250</wp:posOffset>
                </wp:positionV>
                <wp:extent cx="3574415" cy="533400"/>
                <wp:effectExtent l="0" t="0" r="0" b="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1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B976C" w14:textId="77777777" w:rsidR="005C6509" w:rsidRPr="00336834" w:rsidRDefault="005C6509" w:rsidP="005C6509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 cactus stores water to help keep it alive in the desert. It also has spikes to protect itself from attack.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A240CF" id="_x0000_s1054" type="#_x0000_t202" style="position:absolute;margin-left:177pt;margin-top:307.5pt;width:281.45pt;height:42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" filled="f" stroked="f">
                <v:textbox>
                  <w:txbxContent>
                    <w:p w14:paraId="5F0B976C" w14:textId="77777777" w:rsidR="005C6509" w:rsidRPr="00336834" w:rsidRDefault="005C6509" w:rsidP="005C6509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A cactus stores water to help keep it alive in the desert. It also has spikes to protect itself from attack.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3E5772DE" wp14:editId="61697B3A">
                <wp:simplePos x="0" y="0"/>
                <wp:positionH relativeFrom="column">
                  <wp:posOffset>4610100</wp:posOffset>
                </wp:positionH>
                <wp:positionV relativeFrom="paragraph">
                  <wp:posOffset>1990725</wp:posOffset>
                </wp:positionV>
                <wp:extent cx="2124075" cy="819150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6ECA3" w14:textId="77777777" w:rsidR="005C6509" w:rsidRPr="00336834" w:rsidRDefault="005C6509" w:rsidP="005C6509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 camel has humps of fat storage to use up for energy in the dry desert when there is a shortage of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5772DE" id="_x0000_s1055" type="#_x0000_t202" style="position:absolute;margin-left:363pt;margin-top:156.75pt;width:167.25pt;height:64.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" filled="f" stroked="f">
                <v:textbox>
                  <w:txbxContent>
                    <w:p w14:paraId="4696ECA3" w14:textId="77777777" w:rsidR="005C6509" w:rsidRPr="00336834" w:rsidRDefault="005C6509" w:rsidP="005C6509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A camel has humps of fat storage to use up for energy in the dry desert when there is a shortage of food.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27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70719" behindDoc="1" locked="0" layoutInCell="1" allowOverlap="1" wp14:anchorId="074BFDEF" wp14:editId="00CF819E">
                <wp:simplePos x="0" y="0"/>
                <wp:positionH relativeFrom="column">
                  <wp:posOffset>-476250</wp:posOffset>
                </wp:positionH>
                <wp:positionV relativeFrom="paragraph">
                  <wp:posOffset>561975</wp:posOffset>
                </wp:positionV>
                <wp:extent cx="2501265" cy="363855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63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94FFD" w14:textId="77777777" w:rsidR="009428AC" w:rsidRPr="00C32272" w:rsidRDefault="00885ABC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Fossils </w:t>
                            </w:r>
                            <w:r w:rsidR="000E7751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are the remains of living things which inhabited the world millions of years ago. They are formed in sedimentary rock (sand, mud and pebbles squashed under layer</w:t>
                            </w:r>
                            <w:r w:rsidR="00391810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</w:t>
                            </w:r>
                            <w:r w:rsidR="000E7751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after layer over time) and plants/animals get trapped in these layers, revealing their shape.</w:t>
                            </w:r>
                            <w:r w:rsidR="009428AC" w:rsidRPr="00C32272"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BFE5748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7672BBD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C05CF8C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5F7F830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4F92A79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6BD7774" w14:textId="545C7C36" w:rsidR="009428AC" w:rsidRPr="00C32272" w:rsidRDefault="00C32272" w:rsidP="00C32272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HU</w:t>
                            </w:r>
                            <w:r w:rsidR="000608E6" w:rsidRPr="00C32272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MAN SKULL   CHIMPANZE SKULL</w:t>
                            </w:r>
                          </w:p>
                          <w:p w14:paraId="06DEF7F3" w14:textId="77777777" w:rsidR="00C32272" w:rsidRDefault="00C32272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584D8C1" w14:textId="1D6D583E" w:rsidR="00885ABC" w:rsidRPr="00C32272" w:rsidRDefault="009428AC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iCs/>
                                <w:sz w:val="16"/>
                                <w:szCs w:val="16"/>
                              </w:rPr>
                              <w:t xml:space="preserve">When palaeontologists compare fossils to animals from today, they can see similarities and identify relationships between them. Since evolution of a species happens over such long periods of time, evidence is usually taken from </w:t>
                            </w:r>
                            <w:r w:rsidRPr="00C32272"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  <w:t>fossils.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4BFDEF" id="_x0000_s1056" type="#_x0000_t202" style="position:absolute;margin-left:-37.5pt;margin-top:44.25pt;width:196.95pt;height:286.5pt;z-index:-2514457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" filled="f" stroked="f">
                <v:textbox>
                  <w:txbxContent>
                    <w:p w14:paraId="1F794FFD" w14:textId="77777777" w:rsidR="009428AC" w:rsidRPr="00C32272" w:rsidRDefault="00885ABC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Fossils </w:t>
                      </w:r>
                      <w:r w:rsidR="000E7751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are the remains of living things which inhabited the world millions of years ago. They are formed in sedimentary rock (sand, mud and pebbles squashed under layer</w:t>
                      </w:r>
                      <w:r w:rsidR="00391810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,</w:t>
                      </w:r>
                      <w:r w:rsidR="000E7751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after layer over time) and plants/animals get trapped in these layers, revealing their shape.</w:t>
                      </w:r>
                      <w:r w:rsidR="009428AC" w:rsidRPr="00C32272"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BFE5748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37672BBD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0C05CF8C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55F7F830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24F92A79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56BD7774" w14:textId="545C7C36" w:rsidR="009428AC" w:rsidRPr="00C32272" w:rsidRDefault="00C32272" w:rsidP="00C32272">
                      <w:pPr>
                        <w:spacing w:after="0"/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HU</w:t>
                      </w:r>
                      <w:r w:rsidR="000608E6" w:rsidRPr="00C32272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MAN SKULL   CHIMPANZE SKULL</w:t>
                      </w:r>
                    </w:p>
                    <w:p w14:paraId="06DEF7F3" w14:textId="77777777" w:rsidR="00C32272" w:rsidRDefault="00C32272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6"/>
                          <w:szCs w:val="16"/>
                        </w:rPr>
                      </w:pPr>
                    </w:p>
                    <w:p w14:paraId="3584D8C1" w14:textId="1D6D583E" w:rsidR="00885ABC" w:rsidRPr="00C32272" w:rsidRDefault="009428AC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iCs/>
                          <w:sz w:val="16"/>
                          <w:szCs w:val="16"/>
                        </w:rPr>
                        <w:t xml:space="preserve">When palaeontologists compare fossils to animals from today, they can see similarities and identify relationships between them. Since evolution of a species happens over such long periods of time, evidence is usually taken from </w:t>
                      </w:r>
                      <w:r w:rsidRPr="00C32272"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  <w:t>fossils.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272"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1901952" behindDoc="0" locked="0" layoutInCell="1" allowOverlap="1" wp14:anchorId="71EBF9C8" wp14:editId="131F8894">
            <wp:simplePos x="0" y="0"/>
            <wp:positionH relativeFrom="column">
              <wp:posOffset>941705</wp:posOffset>
            </wp:positionH>
            <wp:positionV relativeFrom="paragraph">
              <wp:posOffset>1885950</wp:posOffset>
            </wp:positionV>
            <wp:extent cx="950026" cy="784121"/>
            <wp:effectExtent l="0" t="0" r="2540" b="0"/>
            <wp:wrapNone/>
            <wp:docPr id="260" name="Picture 260" descr="Image result for chimp skull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imp skull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7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09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920384" behindDoc="1" locked="0" layoutInCell="1" allowOverlap="1" wp14:anchorId="7E70CBE3" wp14:editId="484AC431">
            <wp:simplePos x="0" y="0"/>
            <wp:positionH relativeFrom="column">
              <wp:posOffset>7504430</wp:posOffset>
            </wp:positionH>
            <wp:positionV relativeFrom="paragraph">
              <wp:posOffset>260827</wp:posOffset>
            </wp:positionV>
            <wp:extent cx="712519" cy="841993"/>
            <wp:effectExtent l="0" t="0" r="0" b="0"/>
            <wp:wrapNone/>
            <wp:docPr id="272" name="Picture 272" descr="Animal, Bird, Dodo, Extinct, Flightless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imal, Bird, Dodo, Extinct, Flightless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8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09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77556809" wp14:editId="2285121D">
                <wp:simplePos x="0" y="0"/>
                <wp:positionH relativeFrom="column">
                  <wp:posOffset>6981825</wp:posOffset>
                </wp:positionH>
                <wp:positionV relativeFrom="paragraph">
                  <wp:posOffset>1106012</wp:posOffset>
                </wp:positionV>
                <wp:extent cx="1933575" cy="1619250"/>
                <wp:effectExtent l="0" t="0" r="0" b="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4326F" w14:textId="77777777" w:rsidR="00212B2B" w:rsidRPr="002B3812" w:rsidRDefault="002B3812" w:rsidP="00212B2B">
                            <w:pPr>
                              <w:pStyle w:val="Default"/>
                            </w:pPr>
                            <w:r>
                              <w:t xml:space="preserve">The dodo was a flightless bird from Mauritius which failed to adapt to its new environment. Humans arrived, hunted it and introduced other animals </w:t>
                            </w:r>
                            <w:r w:rsidR="00133609">
                              <w:t xml:space="preserve">and </w:t>
                            </w:r>
                            <w:r>
                              <w:t>so became extinct in 1681.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556809" id="_x0000_s1057" type="#_x0000_t202" style="position:absolute;margin-left:549.75pt;margin-top:87.1pt;width:152.25pt;height:127.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" filled="f" stroked="f">
                <v:textbox>
                  <w:txbxContent>
                    <w:p w14:paraId="5EC4326F" w14:textId="77777777" w:rsidR="00212B2B" w:rsidRPr="002B3812" w:rsidRDefault="002B3812" w:rsidP="00212B2B">
                      <w:pPr>
                        <w:pStyle w:val="Default"/>
                      </w:pPr>
                      <w:r>
                        <w:t xml:space="preserve">The dodo was a flightless bird from Mauritius which failed to adapt to its new environment. Humans arrived, hunted it and introduced other animals </w:t>
                      </w:r>
                      <w:r w:rsidR="00133609">
                        <w:t xml:space="preserve">and </w:t>
                      </w:r>
                      <w:r>
                        <w:t>so became extinct in 1681.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360A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14AB4A" wp14:editId="41FC1E09">
                <wp:simplePos x="0" y="0"/>
                <wp:positionH relativeFrom="margin">
                  <wp:posOffset>2541790</wp:posOffset>
                </wp:positionH>
                <wp:positionV relativeFrom="paragraph">
                  <wp:posOffset>-373380</wp:posOffset>
                </wp:positionV>
                <wp:extent cx="4010890" cy="918210"/>
                <wp:effectExtent l="76200" t="57150" r="85090" b="9144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890" cy="918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67FBC" w14:textId="18A11CA9" w:rsidR="00660887" w:rsidRPr="00C32272" w:rsidRDefault="00660887" w:rsidP="00660887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E</w:t>
                            </w:r>
                            <w:r w:rsidR="00C32272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volution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14AB4A" id="Rounded Rectangle 60" o:spid="_x0000_s1058" style="position:absolute;margin-left:200.15pt;margin-top:-29.4pt;width:315.8pt;height:72.3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67E67FBC" w14:textId="18A11CA9" w:rsidR="00660887" w:rsidRPr="00C32272" w:rsidRDefault="00660887" w:rsidP="00660887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E</w:t>
                      </w:r>
                      <w:r w:rsidR="00C32272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volution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E030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019052F" wp14:editId="5AE87B3E">
                <wp:simplePos x="0" y="0"/>
                <wp:positionH relativeFrom="column">
                  <wp:posOffset>3186726</wp:posOffset>
                </wp:positionH>
                <wp:positionV relativeFrom="paragraph">
                  <wp:posOffset>5166360</wp:posOffset>
                </wp:positionV>
                <wp:extent cx="101554" cy="695637"/>
                <wp:effectExtent l="114300" t="19050" r="70485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880">
                          <a:off x="0" y="0"/>
                          <a:ext cx="101554" cy="6956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D70B78" id="Rectangle 198" o:spid="_x0000_s1026" style="position:absolute;margin-left:250.9pt;margin-top:406.8pt;width:8pt;height:54.75pt;rotation:979632fd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" fillcolor="white [3212]" strokecolor="white [3212]" strokeweight="1pt"/>
            </w:pict>
          </mc:Fallback>
        </mc:AlternateContent>
      </w:r>
      <w:r w:rsidR="00902464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3CCE8F2" wp14:editId="0C87CF38">
                <wp:simplePos x="0" y="0"/>
                <wp:positionH relativeFrom="margin">
                  <wp:posOffset>7184656</wp:posOffset>
                </wp:positionH>
                <wp:positionV relativeFrom="paragraph">
                  <wp:posOffset>-376084</wp:posOffset>
                </wp:positionV>
                <wp:extent cx="1423035" cy="292735"/>
                <wp:effectExtent l="0" t="0" r="0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AEE26" w14:textId="77777777" w:rsidR="00212B2B" w:rsidRPr="00C32272" w:rsidRDefault="00212B2B" w:rsidP="00212B2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THE DODO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CCE8F2" id="_x0000_s1059" type="#_x0000_t202" style="position:absolute;margin-left:565.7pt;margin-top:-29.6pt;width:112.05pt;height:23.0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" filled="f" stroked="f">
                <v:textbox>
                  <w:txbxContent>
                    <w:p w14:paraId="113AEE26" w14:textId="77777777" w:rsidR="00212B2B" w:rsidRPr="00C32272" w:rsidRDefault="00212B2B" w:rsidP="00212B2B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THE DODO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47D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62EA97CC" wp14:editId="3B3E3706">
                <wp:simplePos x="0" y="0"/>
                <wp:positionH relativeFrom="margin">
                  <wp:align>center</wp:align>
                </wp:positionH>
                <wp:positionV relativeFrom="paragraph">
                  <wp:posOffset>4837315</wp:posOffset>
                </wp:positionV>
                <wp:extent cx="1709420" cy="617220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3612A" w14:textId="77777777" w:rsidR="00087A39" w:rsidRPr="00336834" w:rsidRDefault="00087A39" w:rsidP="00087A39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</w:rPr>
                              <w:t>Charles Darwin</w:t>
                            </w:r>
                          </w:p>
                          <w:p w14:paraId="4FA38550" w14:textId="77777777" w:rsidR="00087A39" w:rsidRPr="00336834" w:rsidRDefault="00087A39" w:rsidP="00087A39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</w:rPr>
                              <w:t>(1809 – 1882)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EA97CC" id="_x0000_s1060" type="#_x0000_t202" style="position:absolute;margin-left:0;margin-top:380.9pt;width:134.6pt;height:48.6pt;z-index:251929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" filled="f" stroked="f">
                <v:textbox>
                  <w:txbxContent>
                    <w:p w14:paraId="6FB3612A" w14:textId="77777777" w:rsidR="00087A39" w:rsidRPr="00336834" w:rsidRDefault="00087A39" w:rsidP="00087A39">
                      <w:pPr>
                        <w:pStyle w:val="Default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336834">
                        <w:rPr>
                          <w:rFonts w:ascii="Verdana" w:hAnsi="Verdana"/>
                          <w:b/>
                        </w:rPr>
                        <w:t>Charles Darwin</w:t>
                      </w:r>
                    </w:p>
                    <w:p w14:paraId="4FA38550" w14:textId="77777777" w:rsidR="00087A39" w:rsidRPr="00336834" w:rsidRDefault="00087A39" w:rsidP="00087A39">
                      <w:pPr>
                        <w:pStyle w:val="Default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336834">
                        <w:rPr>
                          <w:rFonts w:ascii="Verdana" w:hAnsi="Verdana"/>
                          <w:b/>
                        </w:rPr>
                        <w:t>(1809 – 1882)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FC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02976" behindDoc="0" locked="0" layoutInCell="1" allowOverlap="1" wp14:anchorId="482E9FD7" wp14:editId="3FB6E8F3">
            <wp:simplePos x="0" y="0"/>
            <wp:positionH relativeFrom="margin">
              <wp:posOffset>-264160</wp:posOffset>
            </wp:positionH>
            <wp:positionV relativeFrom="paragraph">
              <wp:posOffset>1733608</wp:posOffset>
            </wp:positionV>
            <wp:extent cx="985652" cy="861827"/>
            <wp:effectExtent l="0" t="0" r="5080" b="0"/>
            <wp:wrapNone/>
            <wp:docPr id="261" name="Picture 261" descr="Bone, Dead, Head, Skeleton, Sk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ne, Dead, Head, Skeleton, Skull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2" cy="86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6C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13970E" wp14:editId="7596D9B0">
                <wp:simplePos x="0" y="0"/>
                <wp:positionH relativeFrom="column">
                  <wp:posOffset>3258935</wp:posOffset>
                </wp:positionH>
                <wp:positionV relativeFrom="paragraph">
                  <wp:posOffset>4971646</wp:posOffset>
                </wp:positionV>
                <wp:extent cx="155408" cy="670905"/>
                <wp:effectExtent l="152400" t="19050" r="92710" b="3429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155408" cy="670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A05B06" id="Rectangle 79" o:spid="_x0000_s1026" style="position:absolute;margin-left:256.6pt;margin-top:391.45pt;width:12.25pt;height:52.85pt;rotation:1509668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" fillcolor="white [3212]" strokecolor="white [3212]" strokeweight="1pt"/>
            </w:pict>
          </mc:Fallback>
        </mc:AlternateContent>
      </w:r>
      <w:r w:rsidR="00BC0E75" w:rsidRPr="00C32272">
        <w:rPr>
          <w:rFonts w:ascii="Verdana" w:hAnsi="Verdana" w:cstheme="minorHAnsi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895808" behindDoc="1" locked="0" layoutInCell="1" allowOverlap="1" wp14:anchorId="4F2778EF" wp14:editId="3199312D">
            <wp:simplePos x="0" y="0"/>
            <wp:positionH relativeFrom="margin">
              <wp:align>left</wp:align>
            </wp:positionH>
            <wp:positionV relativeFrom="paragraph">
              <wp:posOffset>-87053</wp:posOffset>
            </wp:positionV>
            <wp:extent cx="1346662" cy="619717"/>
            <wp:effectExtent l="133350" t="76200" r="82550" b="142875"/>
            <wp:wrapNone/>
            <wp:docPr id="256" name="Picture 256" descr="Image result for fossil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ossil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14679" r="1984" b="15184"/>
                    <a:stretch/>
                  </pic:blipFill>
                  <pic:spPr bwMode="auto">
                    <a:xfrm>
                      <a:off x="0" y="0"/>
                      <a:ext cx="1346662" cy="619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8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BD0ACF5" wp14:editId="0F8833CF">
                <wp:simplePos x="0" y="0"/>
                <wp:positionH relativeFrom="column">
                  <wp:posOffset>-444500</wp:posOffset>
                </wp:positionH>
                <wp:positionV relativeFrom="paragraph">
                  <wp:posOffset>4060825</wp:posOffset>
                </wp:positionV>
                <wp:extent cx="2564765" cy="2160270"/>
                <wp:effectExtent l="57150" t="57150" r="483235" b="68580"/>
                <wp:wrapNone/>
                <wp:docPr id="63" name="Rectangular Callo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2160270"/>
                        </a:xfrm>
                        <a:prstGeom prst="wedgeRectCallout">
                          <a:avLst>
                            <a:gd name="adj1" fmla="val 66945"/>
                            <a:gd name="adj2" fmla="val -24298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1A9F6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1.) 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Charles Darwin </w:t>
                            </w:r>
                            <w:r w:rsidR="00FE5A8D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is an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English scientist best known for his theory of evolution.</w:t>
                            </w:r>
                          </w:p>
                          <w:p w14:paraId="36021B15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2.) 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He was a geologist who went travelling in 1831 on the HMS Beagle.</w:t>
                            </w:r>
                          </w:p>
                          <w:p w14:paraId="09D5D0DF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3.) 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He saw many animals and plants and came up with the idea of natural selection (the strongest survive and evolve)</w:t>
                            </w:r>
                            <w:r w:rsidR="00FE5A8D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BA9F20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4.) 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His book ‘Origin of</w:t>
                            </w:r>
                            <w:r w:rsidR="007E117C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Species’ was released in 18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51 and was controversial because it went against the creation story in the Bible. </w:t>
                            </w:r>
                          </w:p>
                          <w:p w14:paraId="14777D99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D0ACF5" id="Rectangular Callout 63" o:spid="_x0000_s1061" type="#_x0000_t61" style="position:absolute;margin-left:-35pt;margin-top:319.75pt;width:201.95pt;height:170.1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" adj="25260,5552" fillcolor="yellow" strokecolor="black [3213]" strokeweight="2.25pt">
                <v:textbox>
                  <w:txbxContent>
                    <w:p w14:paraId="55A1A9F6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1.) 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Charles Darwin </w:t>
                      </w:r>
                      <w:r w:rsidR="00FE5A8D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is an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English scientist best known for his theory of evolution.</w:t>
                      </w:r>
                    </w:p>
                    <w:p w14:paraId="36021B15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2.) 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He was a geologist who went travelling in 1831 on the HMS Beagle.</w:t>
                      </w:r>
                    </w:p>
                    <w:p w14:paraId="09D5D0DF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3.) 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He saw many animals and plants and came up with the idea of natural selection (the strongest survive and evolve)</w:t>
                      </w:r>
                      <w:r w:rsidR="00FE5A8D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6ABA9F20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4.) 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His book ‘Origin of</w:t>
                      </w:r>
                      <w:r w:rsidR="007E117C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the Species’ was released in 18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51 and was controversial because it went against the creation story in the Bible. </w:t>
                      </w:r>
                    </w:p>
                    <w:p w14:paraId="14777D99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5A8D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907072" behindDoc="0" locked="0" layoutInCell="1" allowOverlap="1" wp14:anchorId="773848F7" wp14:editId="4554117C">
            <wp:simplePos x="0" y="0"/>
            <wp:positionH relativeFrom="column">
              <wp:posOffset>4744844</wp:posOffset>
            </wp:positionH>
            <wp:positionV relativeFrom="paragraph">
              <wp:posOffset>655320</wp:posOffset>
            </wp:positionV>
            <wp:extent cx="1567543" cy="1086089"/>
            <wp:effectExtent l="114300" t="114300" r="242570" b="342900"/>
            <wp:wrapNone/>
            <wp:docPr id="264" name="Picture 264" descr="Camel, Sand, Two, Humps, Resting, Reins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mel, Sand, Two, Humps, Resting, Reins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086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8D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908096" behindDoc="0" locked="0" layoutInCell="1" allowOverlap="1" wp14:anchorId="452F8F4C" wp14:editId="4C993ADD">
            <wp:simplePos x="0" y="0"/>
            <wp:positionH relativeFrom="column">
              <wp:posOffset>5564578</wp:posOffset>
            </wp:positionH>
            <wp:positionV relativeFrom="paragraph">
              <wp:posOffset>3016331</wp:posOffset>
            </wp:positionV>
            <wp:extent cx="804517" cy="1615045"/>
            <wp:effectExtent l="133350" t="133350" r="300990" b="366395"/>
            <wp:wrapNone/>
            <wp:docPr id="265" name="Picture 265" descr="Cacti, Cactus, Garden, Gardening, Plants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cti, Cactus, Garden, Gardening, Plants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37" cy="1618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8D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D740B79" wp14:editId="57E8FCF8">
                <wp:simplePos x="0" y="0"/>
                <wp:positionH relativeFrom="margin">
                  <wp:posOffset>4685467</wp:posOffset>
                </wp:positionH>
                <wp:positionV relativeFrom="paragraph">
                  <wp:posOffset>4345304</wp:posOffset>
                </wp:positionV>
                <wp:extent cx="1017270" cy="83127"/>
                <wp:effectExtent l="0" t="19050" r="30480" b="31750"/>
                <wp:wrapNone/>
                <wp:docPr id="271" name="Left Arrow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7270" cy="8312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053F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71" o:spid="_x0000_s1026" type="#_x0000_t66" style="position:absolute;margin-left:368.95pt;margin-top:342.15pt;width:80.1pt;height:6.55pt;rotation:180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" adj="883" fillcolor="black [3200]" strokecolor="black [1600]" strokeweight="1pt">
                <w10:wrap anchorx="margin"/>
              </v:shape>
            </w:pict>
          </mc:Fallback>
        </mc:AlternateContent>
      </w:r>
      <w:r w:rsidR="00FE5A8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203D9208" wp14:editId="751811DF">
                <wp:simplePos x="0" y="0"/>
                <wp:positionH relativeFrom="column">
                  <wp:posOffset>6427381</wp:posOffset>
                </wp:positionH>
                <wp:positionV relativeFrom="paragraph">
                  <wp:posOffset>272879</wp:posOffset>
                </wp:positionV>
                <wp:extent cx="2827482" cy="2541273"/>
                <wp:effectExtent l="171450" t="495300" r="68580" b="316230"/>
                <wp:wrapNone/>
                <wp:docPr id="200" name="Clou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3419">
                          <a:off x="0" y="0"/>
                          <a:ext cx="2827482" cy="2541273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56887D" id="Cloud 200" o:spid="_x0000_s1026" style="position:absolute;margin-left:506.1pt;margin-top:21.5pt;width:222.65pt;height:200.1pt;rotation:-2410175fd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307161,1539882;141374,1492998;453444,2052960;380925,2075373;1078501,2299499;1034780,2197142;1886755,2044254;1869280,2156553;2233776,1350287;2446557,1770067;2735720,903211;2640947,1060629;2508343,319189;2513317,393544;1903183,232479;1951748,137652;1449150,277658;1472647,195890;916314,305423;1001400,384720;270116,928800;255259,845326" o:connectangles="0,0,0,0,0,0,0,0,0,0,0,0,0,0,0,0,0,0,0,0,0,0"/>
              </v:shape>
            </w:pict>
          </mc:Fallback>
        </mc:AlternateContent>
      </w:r>
      <w:r w:rsidR="00FE5A8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37729777" wp14:editId="42298905">
                <wp:simplePos x="0" y="0"/>
                <wp:positionH relativeFrom="margin">
                  <wp:posOffset>88265</wp:posOffset>
                </wp:positionH>
                <wp:positionV relativeFrom="paragraph">
                  <wp:posOffset>-402656</wp:posOffset>
                </wp:positionV>
                <wp:extent cx="1423035" cy="29273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1279" w14:textId="77777777" w:rsidR="00885ABC" w:rsidRPr="00C32272" w:rsidRDefault="00885ABC" w:rsidP="00885A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FOSSILS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729777" id="_x0000_s1062" type="#_x0000_t202" style="position:absolute;margin-left:6.95pt;margin-top:-31.7pt;width:112.05pt;height:23.0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" filled="f" stroked="f">
                <v:textbox>
                  <w:txbxContent>
                    <w:p w14:paraId="4D0F1279" w14:textId="77777777" w:rsidR="00885ABC" w:rsidRPr="00C32272" w:rsidRDefault="00885ABC" w:rsidP="00885ABC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FOSSILS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A8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E7A6805" wp14:editId="48F5748A">
                <wp:simplePos x="0" y="0"/>
                <wp:positionH relativeFrom="column">
                  <wp:posOffset>-468086</wp:posOffset>
                </wp:positionH>
                <wp:positionV relativeFrom="paragraph">
                  <wp:posOffset>-498764</wp:posOffset>
                </wp:positionV>
                <wp:extent cx="2501900" cy="4417621"/>
                <wp:effectExtent l="19050" t="19050" r="12700" b="2159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4176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772246F" id="Rounded Rectangle 61" o:spid="_x0000_s1026" style="position:absolute;margin-left:-36.85pt;margin-top:-39.25pt;width:197pt;height:347.8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" filled="f" strokecolor="black [3213]" strokeweight="2.25pt">
                <v:stroke joinstyle="miter"/>
              </v:roundrect>
            </w:pict>
          </mc:Fallback>
        </mc:AlternateContent>
      </w:r>
      <w:r w:rsidR="00087A39"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1927552" behindDoc="0" locked="0" layoutInCell="1" allowOverlap="1" wp14:anchorId="0B849B1E" wp14:editId="793F7E39">
            <wp:simplePos x="0" y="0"/>
            <wp:positionH relativeFrom="column">
              <wp:posOffset>5231444</wp:posOffset>
            </wp:positionH>
            <wp:positionV relativeFrom="paragraph">
              <wp:posOffset>4749808</wp:posOffset>
            </wp:positionV>
            <wp:extent cx="918552" cy="1140031"/>
            <wp:effectExtent l="0" t="0" r="0" b="3175"/>
            <wp:wrapNone/>
            <wp:docPr id="276" name="Picture 276" descr="Image result for charles darwin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arles darwin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52" cy="11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40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3DA56FB" wp14:editId="3A47A1D7">
                <wp:simplePos x="0" y="0"/>
                <wp:positionH relativeFrom="column">
                  <wp:posOffset>4680721</wp:posOffset>
                </wp:positionH>
                <wp:positionV relativeFrom="paragraph">
                  <wp:posOffset>1525611</wp:posOffset>
                </wp:positionV>
                <wp:extent cx="939654" cy="74997"/>
                <wp:effectExtent l="146368" t="0" r="159702" b="7303"/>
                <wp:wrapNone/>
                <wp:docPr id="269" name="Left Arrow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61506">
                          <a:off x="0" y="0"/>
                          <a:ext cx="939654" cy="7499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C2B22B" id="Left Arrow 269" o:spid="_x0000_s1026" type="#_x0000_t66" style="position:absolute;margin-left:368.55pt;margin-top:120.15pt;width:74pt;height:5.9pt;rotation:7166914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" adj="862" fillcolor="black [3200]" strokecolor="black [1600]" strokeweight="1pt"/>
            </w:pict>
          </mc:Fallback>
        </mc:AlternateContent>
      </w:r>
      <w:r w:rsidR="004B7C40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10144" behindDoc="1" locked="0" layoutInCell="1" allowOverlap="1" wp14:anchorId="691899F5" wp14:editId="648B0D6E">
                <wp:simplePos x="0" y="0"/>
                <wp:positionH relativeFrom="column">
                  <wp:posOffset>4020185</wp:posOffset>
                </wp:positionH>
                <wp:positionV relativeFrom="paragraph">
                  <wp:posOffset>2854241</wp:posOffset>
                </wp:positionV>
                <wp:extent cx="1709420" cy="1033145"/>
                <wp:effectExtent l="0" t="0" r="0" b="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5B6E9" w14:textId="77777777" w:rsidR="005C6509" w:rsidRPr="00336834" w:rsidRDefault="005C6509" w:rsidP="005C6509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 polar bear has adapted to camouflage itself against white snow/ice so it can hunt without being seen.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1899F5" id="_x0000_s1063" type="#_x0000_t202" style="position:absolute;margin-left:316.55pt;margin-top:224.75pt;width:134.6pt;height:81.35pt;z-index:-25140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" filled="f" stroked="f">
                <v:textbox>
                  <w:txbxContent>
                    <w:p w14:paraId="2065B6E9" w14:textId="77777777" w:rsidR="005C6509" w:rsidRPr="00336834" w:rsidRDefault="005C6509" w:rsidP="005C6509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A polar bear has adapted to camouflage itself against white snow/</w:t>
                      </w:r>
                      <w:proofErr w:type="gramStart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ice</w:t>
                      </w:r>
                      <w:proofErr w:type="gramEnd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so it can hunt without being seen.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509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4800B83" wp14:editId="5F466E4A">
                <wp:simplePos x="0" y="0"/>
                <wp:positionH relativeFrom="margin">
                  <wp:posOffset>3303750</wp:posOffset>
                </wp:positionH>
                <wp:positionV relativeFrom="paragraph">
                  <wp:posOffset>2660911</wp:posOffset>
                </wp:positionV>
                <wp:extent cx="1017270" cy="82443"/>
                <wp:effectExtent l="0" t="133350" r="11430" b="108585"/>
                <wp:wrapNone/>
                <wp:docPr id="270" name="Left Arrow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8933">
                          <a:off x="0" y="0"/>
                          <a:ext cx="1017270" cy="8244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0A9EA2" id="Left Arrow 270" o:spid="_x0000_s1026" type="#_x0000_t66" style="position:absolute;margin-left:260.15pt;margin-top:209.5pt;width:80.1pt;height:6.5pt;rotation:850803fd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" adj="875" fillcolor="black [3200]" strokecolor="black [1600]" strokeweight="1pt">
                <w10:wrap anchorx="margin"/>
              </v:shape>
            </w:pict>
          </mc:Fallback>
        </mc:AlternateContent>
      </w:r>
      <w:r w:rsidR="005C6509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2C01F496" wp14:editId="6210E0F4">
                <wp:simplePos x="0" y="0"/>
                <wp:positionH relativeFrom="column">
                  <wp:posOffset>2227193</wp:posOffset>
                </wp:positionH>
                <wp:positionV relativeFrom="paragraph">
                  <wp:posOffset>700150</wp:posOffset>
                </wp:positionV>
                <wp:extent cx="2501265" cy="156718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156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E220" w14:textId="77777777" w:rsidR="00C12D0A" w:rsidRPr="00C32272" w:rsidRDefault="00C12D0A" w:rsidP="00C12D0A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Question: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What is adaptation? </w:t>
                            </w:r>
                          </w:p>
                          <w:p w14:paraId="5635A6BD" w14:textId="77777777" w:rsidR="00C12D0A" w:rsidRPr="00C32272" w:rsidRDefault="00C12D0A" w:rsidP="00C12D0A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34A7494" w14:textId="77777777" w:rsidR="00C12D0A" w:rsidRPr="00C32272" w:rsidRDefault="00C12D0A" w:rsidP="00C12D0A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Answer: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 change in a plant or animal</w:t>
                            </w:r>
                            <w:r w:rsidR="00133609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’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 body to suit its location which can evolve over thousands of ye</w:t>
                            </w:r>
                            <w:r w:rsidR="00BC2A8A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ars in the most efficient way. I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 they don’t adapt, then they may not survive.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01F496" id="_x0000_s1064" type="#_x0000_t202" style="position:absolute;margin-left:175.35pt;margin-top:55.15pt;width:196.95pt;height:123.4pt;z-index:-25141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" filled="f" stroked="f">
                <v:textbox>
                  <w:txbxContent>
                    <w:p w14:paraId="1DFEE220" w14:textId="77777777" w:rsidR="00C12D0A" w:rsidRPr="00C32272" w:rsidRDefault="00C12D0A" w:rsidP="00C12D0A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Question: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What is adaptation? </w:t>
                      </w:r>
                    </w:p>
                    <w:p w14:paraId="5635A6BD" w14:textId="77777777" w:rsidR="00C12D0A" w:rsidRPr="00C32272" w:rsidRDefault="00C12D0A" w:rsidP="00C12D0A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34A7494" w14:textId="77777777" w:rsidR="00C12D0A" w:rsidRPr="00C32272" w:rsidRDefault="00C12D0A" w:rsidP="00C12D0A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Answer: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 change in a plant or animal</w:t>
                      </w:r>
                      <w:r w:rsidR="00133609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’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s body to suit its location which can evolve over thousands of ye</w:t>
                      </w:r>
                      <w:r w:rsidR="00BC2A8A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ars in the most efficient way. I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f they don’t adapt, then they may not survive.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D0A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06048" behindDoc="0" locked="0" layoutInCell="1" allowOverlap="1" wp14:anchorId="3C92CEE7" wp14:editId="67183AB9">
            <wp:simplePos x="0" y="0"/>
            <wp:positionH relativeFrom="margin">
              <wp:posOffset>2322509</wp:posOffset>
            </wp:positionH>
            <wp:positionV relativeFrom="paragraph">
              <wp:posOffset>2398213</wp:posOffset>
            </wp:positionV>
            <wp:extent cx="1570997" cy="1175193"/>
            <wp:effectExtent l="152400" t="152400" r="314960" b="349250"/>
            <wp:wrapNone/>
            <wp:docPr id="263" name="Picture 263" descr="White, Arctic, Bear, Snow, Polar, Walking,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ite, Arctic, Bear, Snow, Polar, Walking, Animal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7" cy="1175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B0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91BE00" wp14:editId="1D32C3F8">
                <wp:simplePos x="0" y="0"/>
                <wp:positionH relativeFrom="column">
                  <wp:posOffset>3094845</wp:posOffset>
                </wp:positionH>
                <wp:positionV relativeFrom="paragraph">
                  <wp:posOffset>5072929</wp:posOffset>
                </wp:positionV>
                <wp:extent cx="203521" cy="237398"/>
                <wp:effectExtent l="57150" t="57150" r="44450" b="4889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03521" cy="2373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426F9F" id="Rectangle 78" o:spid="_x0000_s1026" style="position:absolute;margin-left:243.7pt;margin-top:399.45pt;width:16.05pt;height:18.7pt;rotation:1509668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" fillcolor="white [3212]" strokecolor="white [3212]" strokeweight="1pt"/>
            </w:pict>
          </mc:Fallback>
        </mc:AlternateContent>
      </w:r>
      <w:r w:rsidR="008F3E9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94BCE3" wp14:editId="481F285B">
                <wp:simplePos x="0" y="0"/>
                <wp:positionH relativeFrom="column">
                  <wp:posOffset>3212152</wp:posOffset>
                </wp:positionH>
                <wp:positionV relativeFrom="paragraph">
                  <wp:posOffset>4297015</wp:posOffset>
                </wp:positionV>
                <wp:extent cx="271695" cy="872623"/>
                <wp:effectExtent l="190500" t="38100" r="147955" b="419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71695" cy="872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1632C3D" id="Rectangle 68" o:spid="_x0000_s1026" style="position:absolute;margin-left:252.95pt;margin-top:338.35pt;width:21.4pt;height:68.7pt;rotation:1509668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" fillcolor="white [3212]" strokecolor="white [3212]" strokeweight="1pt"/>
            </w:pict>
          </mc:Fallback>
        </mc:AlternateContent>
      </w:r>
    </w:p>
    <w:p w14:paraId="5050E2E3" w14:textId="58920A70" w:rsidR="005C68D9" w:rsidRPr="00C32272" w:rsidRDefault="00336834" w:rsidP="00C567E5">
      <w:pPr>
        <w:tabs>
          <w:tab w:val="left" w:pos="6521"/>
        </w:tabs>
        <w:spacing w:after="0"/>
        <w:rPr>
          <w:rStyle w:val="Hyperlink"/>
          <w:rFonts w:ascii="Verdana" w:hAnsi="Verdana" w:cstheme="minorHAnsi"/>
          <w:b/>
          <w:sz w:val="36"/>
          <w:szCs w:val="36"/>
        </w:rPr>
        <w:sectPr w:rsidR="005C68D9" w:rsidRPr="00C32272" w:rsidSect="00CB7447">
          <w:pgSz w:w="16838" w:h="11906" w:orient="landscape"/>
          <w:pgMar w:top="1440" w:right="1560" w:bottom="1440" w:left="1560" w:header="708" w:footer="708" w:gutter="0"/>
          <w:cols w:space="708"/>
          <w:docGrid w:linePitch="360"/>
        </w:sectPr>
      </w:pPr>
      <w:r w:rsidRPr="00C32272">
        <w:rPr>
          <w:rFonts w:ascii="Verdana" w:hAnsi="Verdana" w:cstheme="minorHAnsi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48703" behindDoc="1" locked="0" layoutInCell="1" allowOverlap="1" wp14:anchorId="3A5BB493" wp14:editId="57E554BD">
                <wp:simplePos x="0" y="0"/>
                <wp:positionH relativeFrom="margin">
                  <wp:align>center</wp:align>
                </wp:positionH>
                <wp:positionV relativeFrom="paragraph">
                  <wp:posOffset>4752975</wp:posOffset>
                </wp:positionV>
                <wp:extent cx="2152650" cy="1404620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8F442" w14:textId="77777777" w:rsidR="001E3D8C" w:rsidRPr="00336834" w:rsidRDefault="00877311" w:rsidP="001E3D8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When light</w:t>
                            </w:r>
                            <w:r w:rsidR="001E3D8C"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hits a smooth object, it bounces off (reflects) making it appear shiny.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5BB493" id="_x0000_s1065" type="#_x0000_t202" style="position:absolute;margin-left:0;margin-top:374.25pt;width:169.5pt;height:110.6pt;z-index:-251467777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" stroked="f">
                <v:textbox style="mso-fit-shape-to-text:t">
                  <w:txbxContent>
                    <w:p w14:paraId="2EA8F442" w14:textId="77777777" w:rsidR="001E3D8C" w:rsidRPr="00336834" w:rsidRDefault="00877311" w:rsidP="001E3D8C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>When light</w:t>
                      </w:r>
                      <w:r w:rsidR="001E3D8C"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hits a smooth object, it bounces off (reflects) making it appear shiny.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280E9FE5" wp14:editId="74413CE8">
                <wp:simplePos x="0" y="0"/>
                <wp:positionH relativeFrom="column">
                  <wp:posOffset>-314325</wp:posOffset>
                </wp:positionH>
                <wp:positionV relativeFrom="paragraph">
                  <wp:posOffset>2828924</wp:posOffset>
                </wp:positionV>
                <wp:extent cx="2324100" cy="600075"/>
                <wp:effectExtent l="0" t="0" r="0" b="9525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B4078" w14:textId="77777777" w:rsidR="00C640F2" w:rsidRPr="00336834" w:rsidRDefault="00C640F2" w:rsidP="00C640F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 the earth spins and the sun sets in the west in the evening, the shadow is long.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0E9FE5" id="_x0000_s1066" type="#_x0000_t202" style="position:absolute;margin-left:-24.75pt;margin-top:222.75pt;width:183pt;height:47.2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" stroked="f">
                <v:textbox>
                  <w:txbxContent>
                    <w:p w14:paraId="3D4B4078" w14:textId="77777777" w:rsidR="00C640F2" w:rsidRPr="00336834" w:rsidRDefault="00C640F2" w:rsidP="00C640F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>As the earth spins and the sun sets in the west in the evening, the shadow is long.</w:t>
                      </w:r>
                    </w:p>
                  </w:txbxContent>
                </v:textbox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7" behindDoc="1" locked="0" layoutInCell="1" allowOverlap="1" wp14:anchorId="27E4F625" wp14:editId="28A9EE37">
                <wp:simplePos x="0" y="0"/>
                <wp:positionH relativeFrom="margin">
                  <wp:posOffset>5762626</wp:posOffset>
                </wp:positionH>
                <wp:positionV relativeFrom="paragraph">
                  <wp:posOffset>2619375</wp:posOffset>
                </wp:positionV>
                <wp:extent cx="2739390" cy="1404620"/>
                <wp:effectExtent l="0" t="0" r="3810" b="444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9C5AD" w14:textId="77777777" w:rsidR="0025647C" w:rsidRPr="00336834" w:rsidRDefault="0025647C" w:rsidP="0025647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</w:rPr>
                              <w:t xml:space="preserve">A mirror is </w:t>
                            </w:r>
                            <w:r w:rsidRPr="00336834">
                              <w:rPr>
                                <w:rFonts w:ascii="Verdana" w:hAnsi="Verdana"/>
                                <w:u w:val="single"/>
                              </w:rPr>
                              <w:t>not</w:t>
                            </w:r>
                            <w:r w:rsidRPr="00336834">
                              <w:rPr>
                                <w:rFonts w:ascii="Verdana" w:hAnsi="Verdana"/>
                              </w:rPr>
                              <w:t xml:space="preserve"> a light source. </w:t>
                            </w:r>
                          </w:p>
                          <w:p w14:paraId="5651695E" w14:textId="77777777" w:rsidR="0025647C" w:rsidRPr="00336834" w:rsidRDefault="0025647C" w:rsidP="0025647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</w:rPr>
                              <w:t>It reflects light</w:t>
                            </w:r>
                            <w:r w:rsidR="00851103" w:rsidRPr="00336834">
                              <w:rPr>
                                <w:rFonts w:ascii="Verdana" w:hAnsi="Verdana"/>
                              </w:rPr>
                              <w:t xml:space="preserve"> so </w:t>
                            </w:r>
                            <w:r w:rsidRPr="00336834">
                              <w:rPr>
                                <w:rFonts w:ascii="Verdana" w:hAnsi="Verdana"/>
                              </w:rPr>
                              <w:t>doesn’t create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E4F625" id="_x0000_s1067" type="#_x0000_t202" style="position:absolute;margin-left:453.75pt;margin-top:206.25pt;width:215.7pt;height:110.6pt;z-index:-25153843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" stroked="f">
                <v:textbox style="mso-fit-shape-to-text:t">
                  <w:txbxContent>
                    <w:p w14:paraId="4FE9C5AD" w14:textId="77777777" w:rsidR="0025647C" w:rsidRPr="00336834" w:rsidRDefault="0025647C" w:rsidP="0025647C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336834">
                        <w:rPr>
                          <w:rFonts w:ascii="Verdana" w:hAnsi="Verdana"/>
                        </w:rPr>
                        <w:t xml:space="preserve">A mirror is </w:t>
                      </w:r>
                      <w:r w:rsidRPr="00336834">
                        <w:rPr>
                          <w:rFonts w:ascii="Verdana" w:hAnsi="Verdana"/>
                          <w:u w:val="single"/>
                        </w:rPr>
                        <w:t>not</w:t>
                      </w:r>
                      <w:r w:rsidRPr="00336834">
                        <w:rPr>
                          <w:rFonts w:ascii="Verdana" w:hAnsi="Verdana"/>
                        </w:rPr>
                        <w:t xml:space="preserve"> a light source. </w:t>
                      </w:r>
                    </w:p>
                    <w:p w14:paraId="5651695E" w14:textId="77777777" w:rsidR="0025647C" w:rsidRPr="00336834" w:rsidRDefault="0025647C" w:rsidP="0025647C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336834">
                        <w:rPr>
                          <w:rFonts w:ascii="Verdana" w:hAnsi="Verdana"/>
                        </w:rPr>
                        <w:t>It reflects light</w:t>
                      </w:r>
                      <w:r w:rsidR="00851103" w:rsidRPr="00336834">
                        <w:rPr>
                          <w:rFonts w:ascii="Verdana" w:hAnsi="Verdana"/>
                        </w:rPr>
                        <w:t xml:space="preserve"> so </w:t>
                      </w:r>
                      <w:r w:rsidRPr="00336834">
                        <w:rPr>
                          <w:rFonts w:ascii="Verdana" w:hAnsi="Verdana"/>
                        </w:rPr>
                        <w:t>doesn’t create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253E0E1" wp14:editId="12E4E300">
                <wp:simplePos x="0" y="0"/>
                <wp:positionH relativeFrom="column">
                  <wp:posOffset>4143375</wp:posOffset>
                </wp:positionH>
                <wp:positionV relativeFrom="paragraph">
                  <wp:posOffset>609600</wp:posOffset>
                </wp:positionV>
                <wp:extent cx="1847850" cy="123825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66CD2" w14:textId="77777777" w:rsidR="00DE72E6" w:rsidRPr="00336834" w:rsidRDefault="00DE72E6">
                            <w:pPr>
                              <w:rPr>
                                <w:rFonts w:ascii="Verdana" w:hAnsi="Verdana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</w:rPr>
                              <w:t>Light travels in straight lines. It travels from the light source</w:t>
                            </w:r>
                            <w:r w:rsidR="00681605" w:rsidRPr="00336834">
                              <w:rPr>
                                <w:rFonts w:ascii="Verdana" w:hAnsi="Verdana"/>
                              </w:rPr>
                              <w:t xml:space="preserve"> either directly</w:t>
                            </w:r>
                            <w:r w:rsidRPr="00336834">
                              <w:rPr>
                                <w:rFonts w:ascii="Verdana" w:hAnsi="Verdana"/>
                              </w:rPr>
                              <w:t xml:space="preserve"> into our eyes</w:t>
                            </w:r>
                            <w:r w:rsidR="00681605" w:rsidRPr="00336834">
                              <w:rPr>
                                <w:rFonts w:ascii="Verdana" w:hAnsi="Verdana"/>
                              </w:rPr>
                              <w:t>, or reflecting off objects</w:t>
                            </w:r>
                            <w:r w:rsidRPr="00336834">
                              <w:rPr>
                                <w:rFonts w:ascii="Verdana" w:hAnsi="Verdana"/>
                              </w:rPr>
                              <w:t xml:space="preserve"> at 670 million mph.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53E0E1" id="_x0000_s1068" type="#_x0000_t202" style="position:absolute;margin-left:326.25pt;margin-top:48pt;width:145.5pt;height:97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" stroked="f">
                <v:textbox>
                  <w:txbxContent>
                    <w:p w14:paraId="51166CD2" w14:textId="77777777" w:rsidR="00DE72E6" w:rsidRPr="00336834" w:rsidRDefault="00DE72E6">
                      <w:pPr>
                        <w:rPr>
                          <w:rFonts w:ascii="Verdana" w:hAnsi="Verdana"/>
                        </w:rPr>
                      </w:pPr>
                      <w:r w:rsidRPr="00336834">
                        <w:rPr>
                          <w:rFonts w:ascii="Verdana" w:hAnsi="Verdana"/>
                        </w:rPr>
                        <w:t>Light travels in straight lines. It travels from the light source</w:t>
                      </w:r>
                      <w:r w:rsidR="00681605" w:rsidRPr="00336834">
                        <w:rPr>
                          <w:rFonts w:ascii="Verdana" w:hAnsi="Verdana"/>
                        </w:rPr>
                        <w:t xml:space="preserve"> either directly</w:t>
                      </w:r>
                      <w:r w:rsidRPr="00336834">
                        <w:rPr>
                          <w:rFonts w:ascii="Verdana" w:hAnsi="Verdana"/>
                        </w:rPr>
                        <w:t xml:space="preserve"> into our eyes</w:t>
                      </w:r>
                      <w:r w:rsidR="00681605" w:rsidRPr="00336834">
                        <w:rPr>
                          <w:rFonts w:ascii="Verdana" w:hAnsi="Verdana"/>
                        </w:rPr>
                        <w:t>, or reflecting off objects</w:t>
                      </w:r>
                      <w:r w:rsidRPr="00336834">
                        <w:rPr>
                          <w:rFonts w:ascii="Verdana" w:hAnsi="Verdana"/>
                        </w:rPr>
                        <w:t xml:space="preserve"> at 670 million mph.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660D2749" wp14:editId="050A4F20">
            <wp:simplePos x="0" y="0"/>
            <wp:positionH relativeFrom="margin">
              <wp:posOffset>539629</wp:posOffset>
            </wp:positionH>
            <wp:positionV relativeFrom="paragraph">
              <wp:posOffset>1495425</wp:posOffset>
            </wp:positionV>
            <wp:extent cx="495300" cy="495300"/>
            <wp:effectExtent l="0" t="0" r="0" b="0"/>
            <wp:wrapNone/>
            <wp:docPr id="3" name="Picture 3" descr="Sun, Weather, Weather Forecast, 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un, Weather, Weather Forecast, Sunn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15935" behindDoc="1" locked="0" layoutInCell="1" allowOverlap="1" wp14:anchorId="217CB0DA" wp14:editId="6965C27D">
                <wp:simplePos x="0" y="0"/>
                <wp:positionH relativeFrom="column">
                  <wp:posOffset>-304800</wp:posOffset>
                </wp:positionH>
                <wp:positionV relativeFrom="paragraph">
                  <wp:posOffset>-485775</wp:posOffset>
                </wp:positionV>
                <wp:extent cx="2324100" cy="96202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34267" w14:textId="77777777" w:rsidR="00644964" w:rsidRPr="00336834" w:rsidRDefault="00644964" w:rsidP="00644964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As the earth spins, it makes the sun appear to rise in the east in the morning. Because the sun hits an object at an angle, the shadow is long.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7CB0DA" id="_x0000_s1069" type="#_x0000_t202" style="position:absolute;margin-left:-24pt;margin-top:-38.25pt;width:183pt;height:75.75pt;z-index:-2515005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" stroked="f">
                <v:textbox>
                  <w:txbxContent>
                    <w:p w14:paraId="1B034267" w14:textId="77777777" w:rsidR="00644964" w:rsidRPr="00336834" w:rsidRDefault="00644964" w:rsidP="00644964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As the earth spins, it makes the sun appear to rise in the east in the morning. Because the sun hits an object at an angle, the shadow is long.</w:t>
                      </w:r>
                    </w:p>
                  </w:txbxContent>
                </v:textbox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599" behindDoc="0" locked="0" layoutInCell="1" allowOverlap="1" wp14:anchorId="16CEA792" wp14:editId="7784D823">
                <wp:simplePos x="0" y="0"/>
                <wp:positionH relativeFrom="margin">
                  <wp:posOffset>3067050</wp:posOffset>
                </wp:positionH>
                <wp:positionV relativeFrom="paragraph">
                  <wp:posOffset>-571500</wp:posOffset>
                </wp:positionV>
                <wp:extent cx="3057525" cy="1051560"/>
                <wp:effectExtent l="76200" t="57150" r="85725" b="9144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0515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9B28C" w14:textId="700AA52A" w:rsidR="00E36B63" w:rsidRPr="00336834" w:rsidRDefault="00E36B63" w:rsidP="00E36B63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L</w:t>
                            </w:r>
                            <w:r w:rsidR="00336834" w:rsidRPr="00336834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6CEA792" id="Rounded Rectangle 202" o:spid="_x0000_s1070" style="position:absolute;margin-left:241.5pt;margin-top:-45pt;width:240.75pt;height:82.8pt;z-index:251801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0AB9B28C" w14:textId="700AA52A" w:rsidR="00E36B63" w:rsidRPr="00336834" w:rsidRDefault="00E36B63" w:rsidP="00E36B63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L</w:t>
                      </w:r>
                      <w:r w:rsidR="00336834" w:rsidRPr="00336834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ight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64701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E5C075E" wp14:editId="5B9398F5">
                <wp:simplePos x="0" y="0"/>
                <wp:positionH relativeFrom="column">
                  <wp:posOffset>2234392</wp:posOffset>
                </wp:positionH>
                <wp:positionV relativeFrom="paragraph">
                  <wp:posOffset>2071427</wp:posOffset>
                </wp:positionV>
                <wp:extent cx="1628775" cy="1404620"/>
                <wp:effectExtent l="0" t="0" r="9525" b="5715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48E03" w14:textId="77777777" w:rsidR="00681605" w:rsidRPr="00336834" w:rsidRDefault="00681605" w:rsidP="00681605">
                            <w:pPr>
                              <w:rPr>
                                <w:rFonts w:ascii="Verdana" w:hAnsi="Verdana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</w:rPr>
                              <w:t>Because light travels in straight lines, when it hits an object, it is blocked. It can’t bend around the object so it casts a shadow.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5C075E" id="_x0000_s1071" type="#_x0000_t202" style="position:absolute;margin-left:175.95pt;margin-top:163.1pt;width:128.25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" stroked="f">
                <v:textbox style="mso-fit-shape-to-text:t">
                  <w:txbxContent>
                    <w:p w14:paraId="25848E03" w14:textId="77777777" w:rsidR="00681605" w:rsidRPr="00336834" w:rsidRDefault="00681605" w:rsidP="00681605">
                      <w:pPr>
                        <w:rPr>
                          <w:rFonts w:ascii="Verdana" w:hAnsi="Verdana"/>
                        </w:rPr>
                      </w:pPr>
                      <w:r w:rsidRPr="00336834">
                        <w:rPr>
                          <w:rFonts w:ascii="Verdana" w:hAnsi="Verdana"/>
                        </w:rPr>
                        <w:t>Because light travels in straight lines, when it hits an object, it is blocked. It can’t bend around the object so it casts a shadow.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464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391" behindDoc="1" locked="0" layoutInCell="1" allowOverlap="1" wp14:anchorId="485FD9ED" wp14:editId="20383AA8">
                <wp:simplePos x="0" y="0"/>
                <wp:positionH relativeFrom="margin">
                  <wp:posOffset>6515366</wp:posOffset>
                </wp:positionH>
                <wp:positionV relativeFrom="paragraph">
                  <wp:posOffset>-420370</wp:posOffset>
                </wp:positionV>
                <wp:extent cx="2606040" cy="1404620"/>
                <wp:effectExtent l="0" t="0" r="381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95B0C" w14:textId="77777777" w:rsidR="00E36B63" w:rsidRPr="00336834" w:rsidRDefault="00E36B63" w:rsidP="00E36B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LIGHT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5FD9ED" id="_x0000_s1072" type="#_x0000_t202" style="position:absolute;margin-left:513pt;margin-top:-33.1pt;width:205.2pt;height:110.6pt;z-index:-25154508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" stroked="f">
                <v:textbox style="mso-fit-shape-to-text:t">
                  <w:txbxContent>
                    <w:p w14:paraId="2BC95B0C" w14:textId="77777777" w:rsidR="00E36B63" w:rsidRPr="00336834" w:rsidRDefault="00E36B63" w:rsidP="00E36B63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LIGHT 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FC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282F058A" wp14:editId="2EF4560D">
            <wp:simplePos x="0" y="0"/>
            <wp:positionH relativeFrom="column">
              <wp:posOffset>5587289</wp:posOffset>
            </wp:positionH>
            <wp:positionV relativeFrom="paragraph">
              <wp:posOffset>3984482</wp:posOffset>
            </wp:positionV>
            <wp:extent cx="619125" cy="984971"/>
            <wp:effectExtent l="114300" t="133350" r="314325" b="310515"/>
            <wp:wrapNone/>
            <wp:docPr id="245" name="Picture 245" descr="Light, Bulb, Filament, Lamp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ight, Bulb, Filament, Lamp, Orang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125" cy="984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0C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850752" behindDoc="0" locked="0" layoutInCell="1" allowOverlap="1" wp14:anchorId="6E95FF2C" wp14:editId="0B6B1BA5">
            <wp:simplePos x="0" y="0"/>
            <wp:positionH relativeFrom="margin">
              <wp:posOffset>3721350</wp:posOffset>
            </wp:positionH>
            <wp:positionV relativeFrom="paragraph">
              <wp:posOffset>3180138</wp:posOffset>
            </wp:positionV>
            <wp:extent cx="1276350" cy="1276350"/>
            <wp:effectExtent l="152400" t="152400" r="342900" b="361950"/>
            <wp:wrapNone/>
            <wp:docPr id="244" name="Picture 244" descr="Disco, Ball, Mirror, Shiny, Reflex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co, Ball, Mirror, Shiny, Reflex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E27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1048B5" wp14:editId="36C21156">
                <wp:simplePos x="0" y="0"/>
                <wp:positionH relativeFrom="column">
                  <wp:posOffset>3038776</wp:posOffset>
                </wp:positionH>
                <wp:positionV relativeFrom="paragraph">
                  <wp:posOffset>4873181</wp:posOffset>
                </wp:positionV>
                <wp:extent cx="319498" cy="674370"/>
                <wp:effectExtent l="133350" t="57150" r="118745" b="4953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319498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A4FAE4" id="Rectangle 221" o:spid="_x0000_s1026" style="position:absolute;margin-left:239.25pt;margin-top:383.7pt;width:25.15pt;height:53.1pt;rotation:1509668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" fillcolor="white [3212]" strokecolor="white [3212]" strokeweight="1pt"/>
            </w:pict>
          </mc:Fallback>
        </mc:AlternateContent>
      </w:r>
      <w:r w:rsidR="007B6620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E1FD1F4" wp14:editId="2C45B4A2">
                <wp:simplePos x="0" y="0"/>
                <wp:positionH relativeFrom="column">
                  <wp:posOffset>638018</wp:posOffset>
                </wp:positionH>
                <wp:positionV relativeFrom="paragraph">
                  <wp:posOffset>1981358</wp:posOffset>
                </wp:positionV>
                <wp:extent cx="328612" cy="109222"/>
                <wp:effectExtent l="14288" t="4762" r="28892" b="28893"/>
                <wp:wrapNone/>
                <wp:docPr id="233" name="Left Arrow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8612" cy="10922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1F9B5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3" o:spid="_x0000_s1026" type="#_x0000_t66" style="position:absolute;margin-left:50.25pt;margin-top:156pt;width:25.85pt;height:8.6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" adj="3590" fillcolor="yellow" strokecolor="black [3213]" strokeweight="1pt"/>
            </w:pict>
          </mc:Fallback>
        </mc:AlternateContent>
      </w:r>
      <w:r w:rsidR="00877311"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1863040" behindDoc="0" locked="0" layoutInCell="1" allowOverlap="1" wp14:anchorId="2E61F807" wp14:editId="7F74EE92">
            <wp:simplePos x="0" y="0"/>
            <wp:positionH relativeFrom="column">
              <wp:posOffset>7801610</wp:posOffset>
            </wp:positionH>
            <wp:positionV relativeFrom="paragraph">
              <wp:posOffset>5657351</wp:posOffset>
            </wp:positionV>
            <wp:extent cx="1075358" cy="482600"/>
            <wp:effectExtent l="133350" t="152400" r="334645" b="355600"/>
            <wp:wrapNone/>
            <wp:docPr id="253" name="Picture 253" descr="Image result for rainbow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ainbow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58" cy="48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3F14290" wp14:editId="19935AF8">
                <wp:simplePos x="0" y="0"/>
                <wp:positionH relativeFrom="column">
                  <wp:posOffset>6286500</wp:posOffset>
                </wp:positionH>
                <wp:positionV relativeFrom="paragraph">
                  <wp:posOffset>5802245</wp:posOffset>
                </wp:positionV>
                <wp:extent cx="1668780" cy="342900"/>
                <wp:effectExtent l="57150" t="38100" r="83820" b="9525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2E4E5" w14:textId="77777777" w:rsidR="001B124B" w:rsidRPr="00336834" w:rsidRDefault="001B124B" w:rsidP="001B124B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O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FFFF00"/>
                                <w:sz w:val="32"/>
                                <w:szCs w:val="32"/>
                              </w:rPr>
                              <w:t>Y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00FF00"/>
                                <w:sz w:val="32"/>
                                <w:szCs w:val="32"/>
                              </w:rPr>
                              <w:t>G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00B0F0"/>
                                <w:sz w:val="32"/>
                                <w:szCs w:val="32"/>
                              </w:rPr>
                              <w:t>B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1B11D9"/>
                                <w:sz w:val="32"/>
                                <w:szCs w:val="32"/>
                              </w:rPr>
                              <w:t>I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F14290" id="Rectangle 254" o:spid="_x0000_s1073" style="position:absolute;margin-left:495pt;margin-top:456.85pt;width:131.4pt;height:2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" fillcolor="#101010 [3024]" strokecolor="white [3212]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12E4E5" w14:textId="77777777" w:rsidR="001B124B" w:rsidRPr="00336834" w:rsidRDefault="001B124B" w:rsidP="001B124B">
                      <w:pPr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R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>O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FFFF00"/>
                          <w:sz w:val="32"/>
                          <w:szCs w:val="32"/>
                        </w:rPr>
                        <w:t>Y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00FF00"/>
                          <w:sz w:val="32"/>
                          <w:szCs w:val="32"/>
                        </w:rPr>
                        <w:t>G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. 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00B0F0"/>
                          <w:sz w:val="32"/>
                          <w:szCs w:val="32"/>
                        </w:rPr>
                        <w:t>B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1B11D9"/>
                          <w:sz w:val="32"/>
                          <w:szCs w:val="32"/>
                        </w:rPr>
                        <w:t>I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7030A0"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877311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4515889A" wp14:editId="662651BC">
                <wp:simplePos x="0" y="0"/>
                <wp:positionH relativeFrom="column">
                  <wp:posOffset>5095875</wp:posOffset>
                </wp:positionH>
                <wp:positionV relativeFrom="paragraph">
                  <wp:posOffset>5185025</wp:posOffset>
                </wp:positionV>
                <wp:extent cx="2360930" cy="800100"/>
                <wp:effectExtent l="76200" t="57150" r="78105" b="9525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01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E91D9" w14:textId="77777777" w:rsidR="001B124B" w:rsidRPr="00336834" w:rsidRDefault="001E3D8C" w:rsidP="001B124B">
                            <w:pPr>
                              <w:spacing w:after="0"/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Rainbows are formed when t</w:t>
                            </w:r>
                            <w:r w:rsidR="001B124B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he sun shines through 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water particles (transparent) and when</w:t>
                            </w:r>
                            <w:r w:rsidR="001B124B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white light passes through</w:t>
                            </w:r>
                            <w:r w:rsidR="001B124B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3D4E2FF0" w14:textId="77777777" w:rsidR="001B124B" w:rsidRPr="00336834" w:rsidRDefault="001B124B" w:rsidP="001B124B">
                            <w:pPr>
                              <w:spacing w:after="0"/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it 'bends</w:t>
                            </w:r>
                            <w:r w:rsidR="001E3D8C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' and splits into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3D8C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the range of colours which</w:t>
                            </w:r>
                          </w:p>
                          <w:p w14:paraId="7B91D8A2" w14:textId="77777777" w:rsidR="001E3D8C" w:rsidRPr="00336834" w:rsidRDefault="001E3D8C" w:rsidP="001B124B">
                            <w:pPr>
                              <w:spacing w:after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make white light</w:t>
                            </w:r>
                            <w:r w:rsidR="001B124B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15889A" id="_x0000_s1074" type="#_x0000_t202" style="position:absolute;margin-left:401.25pt;margin-top:408.25pt;width:185.9pt;height:63pt;z-index:-2514575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" fillcolor="#101010 [3024]" strokecolor="red" strokeweight="2.25pt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B9E91D9" w14:textId="77777777" w:rsidR="001B124B" w:rsidRPr="00336834" w:rsidRDefault="001E3D8C" w:rsidP="001B124B">
                      <w:pPr>
                        <w:spacing w:after="0"/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</w:pP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Rainbows are formed when t</w:t>
                      </w:r>
                      <w:r w:rsidR="001B124B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he sun shines through </w:t>
                      </w: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water particles (transparent) and when</w:t>
                      </w:r>
                      <w:r w:rsidR="001B124B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white light passes through</w:t>
                      </w:r>
                      <w:r w:rsidR="001B124B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,</w:t>
                      </w:r>
                    </w:p>
                    <w:p w14:paraId="3D4E2FF0" w14:textId="77777777" w:rsidR="001B124B" w:rsidRPr="00336834" w:rsidRDefault="001B124B" w:rsidP="001B124B">
                      <w:pPr>
                        <w:spacing w:after="0"/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</w:pPr>
                      <w:proofErr w:type="gramStart"/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it</w:t>
                      </w:r>
                      <w:proofErr w:type="gramEnd"/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 'bends</w:t>
                      </w:r>
                      <w:r w:rsidR="001E3D8C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' and splits into</w:t>
                      </w: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="001E3D8C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the range of colours which</w:t>
                      </w:r>
                    </w:p>
                    <w:p w14:paraId="7B91D8A2" w14:textId="77777777" w:rsidR="001E3D8C" w:rsidRPr="00336834" w:rsidRDefault="001E3D8C" w:rsidP="001B124B">
                      <w:pPr>
                        <w:spacing w:after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make white light</w:t>
                      </w:r>
                      <w:r w:rsidR="001B124B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7311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71A98AC" wp14:editId="025FF699">
                <wp:simplePos x="0" y="0"/>
                <wp:positionH relativeFrom="column">
                  <wp:posOffset>6408420</wp:posOffset>
                </wp:positionH>
                <wp:positionV relativeFrom="paragraph">
                  <wp:posOffset>3173095</wp:posOffset>
                </wp:positionV>
                <wp:extent cx="2546985" cy="1847850"/>
                <wp:effectExtent l="57150" t="19050" r="81915" b="11430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8478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23E223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Opaque: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 This is the name given to objects which light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i/>
                                <w:sz w:val="18"/>
                                <w:szCs w:val="18"/>
                              </w:rPr>
                              <w:t>cannot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 travel through.</w:t>
                            </w:r>
                            <w:r w:rsidR="00953B3A"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 They block light and create shadows</w:t>
                            </w:r>
                          </w:p>
                          <w:p w14:paraId="0AA748A9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E9B3D1B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Translucent: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This is the name given to objects which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i/>
                                <w:sz w:val="18"/>
                                <w:szCs w:val="18"/>
                              </w:rPr>
                              <w:t>some light can</w:t>
                            </w:r>
                            <w:r w:rsidR="00953B3A"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>travel through.</w:t>
                            </w:r>
                          </w:p>
                          <w:p w14:paraId="34841A1D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AEA9430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Transparent: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This is the name given to objects which light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i/>
                                <w:sz w:val="18"/>
                                <w:szCs w:val="18"/>
                              </w:rPr>
                              <w:t>can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 travel through.</w:t>
                            </w:r>
                          </w:p>
                          <w:p w14:paraId="2443E47C" w14:textId="77777777" w:rsidR="00E36B63" w:rsidRPr="00336834" w:rsidRDefault="00E36B63" w:rsidP="00E36B63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1A98AC" id="_x0000_s1075" type="#_x0000_t202" style="position:absolute;margin-left:504.6pt;margin-top:249.85pt;width:200.55pt;height:145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" fillcolor="#fcf">
                <v:shadow on="t" color="black" opacity="26214f" origin=",-.5" offset="0,3pt"/>
                <v:textbox>
                  <w:txbxContent>
                    <w:p w14:paraId="5B23E223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  <w:t xml:space="preserve">Opaque: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 This is the name given to objects which light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i/>
                          <w:sz w:val="18"/>
                          <w:szCs w:val="18"/>
                        </w:rPr>
                        <w:t>cannot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 travel through.</w:t>
                      </w:r>
                      <w:r w:rsidR="00953B3A"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 They block light and create shadows</w:t>
                      </w:r>
                    </w:p>
                    <w:p w14:paraId="0AA748A9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</w:pPr>
                    </w:p>
                    <w:p w14:paraId="4E9B3D1B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  <w:t xml:space="preserve">Translucent: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This is the name given to objects which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i/>
                          <w:sz w:val="18"/>
                          <w:szCs w:val="18"/>
                        </w:rPr>
                        <w:t>some light can</w:t>
                      </w:r>
                      <w:r w:rsidR="00953B3A" w:rsidRPr="00336834">
                        <w:rPr>
                          <w:rStyle w:val="Strong"/>
                          <w:rFonts w:ascii="Verdana" w:hAnsi="Verdana"/>
                          <w:b w:val="0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>travel through.</w:t>
                      </w:r>
                    </w:p>
                    <w:p w14:paraId="34841A1D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</w:pPr>
                    </w:p>
                    <w:p w14:paraId="4AEA9430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  <w:t xml:space="preserve">Transparent: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This is the name given to objects which light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i/>
                          <w:sz w:val="18"/>
                          <w:szCs w:val="18"/>
                        </w:rPr>
                        <w:t>can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 travel through.</w:t>
                      </w:r>
                    </w:p>
                    <w:p w14:paraId="2443E47C" w14:textId="77777777" w:rsidR="00E36B63" w:rsidRPr="00336834" w:rsidRDefault="00E36B63" w:rsidP="00E36B63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36840594" wp14:editId="4F134917">
            <wp:simplePos x="0" y="0"/>
            <wp:positionH relativeFrom="column">
              <wp:posOffset>8388465</wp:posOffset>
            </wp:positionH>
            <wp:positionV relativeFrom="paragraph">
              <wp:posOffset>2247899</wp:posOffset>
            </wp:positionV>
            <wp:extent cx="828675" cy="742950"/>
            <wp:effectExtent l="0" t="76200" r="9525" b="76200"/>
            <wp:wrapNone/>
            <wp:docPr id="213" name="Picture 213" descr="Mirror, Face, Looking, Care, Reflection,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irror, Face, Looking, Care, Reflection, Bathroo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6308" flipH="1">
                      <a:off x="0" y="0"/>
                      <a:ext cx="828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0E30D77D" wp14:editId="02C77D4D">
            <wp:simplePos x="0" y="0"/>
            <wp:positionH relativeFrom="margin">
              <wp:posOffset>6682105</wp:posOffset>
            </wp:positionH>
            <wp:positionV relativeFrom="paragraph">
              <wp:posOffset>1329690</wp:posOffset>
            </wp:positionV>
            <wp:extent cx="983536" cy="742291"/>
            <wp:effectExtent l="38100" t="0" r="7620" b="20320"/>
            <wp:wrapNone/>
            <wp:docPr id="208" name="Picture 208" descr="Light, Torch, Lamp, Electric, Electric Bulb, Light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Light, Torch, Lamp, Electric, Electric Bulb, Light Bulb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096">
                      <a:off x="0" y="0"/>
                      <a:ext cx="983536" cy="74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3A1EB0DD" wp14:editId="4673E97A">
            <wp:simplePos x="0" y="0"/>
            <wp:positionH relativeFrom="column">
              <wp:posOffset>7644765</wp:posOffset>
            </wp:positionH>
            <wp:positionV relativeFrom="paragraph">
              <wp:posOffset>1466215</wp:posOffset>
            </wp:positionV>
            <wp:extent cx="364022" cy="847725"/>
            <wp:effectExtent l="0" t="0" r="0" b="0"/>
            <wp:wrapNone/>
            <wp:docPr id="207" name="Picture 207" descr="Candle, Heart, Valentine, Red,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andle, Heart, Valentine, Red, L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2"/>
                    <a:stretch/>
                  </pic:blipFill>
                  <pic:spPr bwMode="auto">
                    <a:xfrm>
                      <a:off x="0" y="0"/>
                      <a:ext cx="364022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67D0B9F8" wp14:editId="4D7B5854">
            <wp:simplePos x="0" y="0"/>
            <wp:positionH relativeFrom="column">
              <wp:posOffset>8119745</wp:posOffset>
            </wp:positionH>
            <wp:positionV relativeFrom="paragraph">
              <wp:posOffset>1278645</wp:posOffset>
            </wp:positionV>
            <wp:extent cx="342900" cy="545523"/>
            <wp:effectExtent l="0" t="0" r="0" b="6985"/>
            <wp:wrapNone/>
            <wp:docPr id="210" name="Picture 210" descr="Light, Bulb, Filament, Lamp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ight, Bulb, Filament, Lamp, Orang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0FF86450" wp14:editId="472D03B7">
            <wp:simplePos x="0" y="0"/>
            <wp:positionH relativeFrom="margin">
              <wp:posOffset>8225790</wp:posOffset>
            </wp:positionH>
            <wp:positionV relativeFrom="paragraph">
              <wp:posOffset>304800</wp:posOffset>
            </wp:positionV>
            <wp:extent cx="580686" cy="822325"/>
            <wp:effectExtent l="0" t="0" r="0" b="0"/>
            <wp:wrapNone/>
            <wp:docPr id="209" name="Picture 209" descr="Old, Tv, Vin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Old, Tv, Vint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9"/>
                    <a:stretch/>
                  </pic:blipFill>
                  <pic:spPr bwMode="auto">
                    <a:xfrm>
                      <a:off x="0" y="0"/>
                      <a:ext cx="580686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24F4553B" wp14:editId="4C76726D">
            <wp:simplePos x="0" y="0"/>
            <wp:positionH relativeFrom="column">
              <wp:posOffset>7466330</wp:posOffset>
            </wp:positionH>
            <wp:positionV relativeFrom="paragraph">
              <wp:posOffset>400050</wp:posOffset>
            </wp:positionV>
            <wp:extent cx="652570" cy="909320"/>
            <wp:effectExtent l="0" t="0" r="0" b="5080"/>
            <wp:wrapNone/>
            <wp:docPr id="211" name="Picture 211" descr="Fire, Camp, Bonfire, Wood, Heat, Fl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ire, Camp, Bonfire, Wood, Heat, Flames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7710B010" wp14:editId="563F484D">
            <wp:simplePos x="0" y="0"/>
            <wp:positionH relativeFrom="column">
              <wp:posOffset>6686550</wp:posOffset>
            </wp:positionH>
            <wp:positionV relativeFrom="paragraph">
              <wp:posOffset>381000</wp:posOffset>
            </wp:positionV>
            <wp:extent cx="838200" cy="838200"/>
            <wp:effectExtent l="0" t="0" r="0" b="0"/>
            <wp:wrapNone/>
            <wp:docPr id="206" name="Picture 206" descr="Sun, Weather, Weather Forecast, 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un, Weather, Weather Forecast, Sunny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4C5A0CA" wp14:editId="0A557350">
                <wp:simplePos x="0" y="0"/>
                <wp:positionH relativeFrom="column">
                  <wp:posOffset>6361430</wp:posOffset>
                </wp:positionH>
                <wp:positionV relativeFrom="paragraph">
                  <wp:posOffset>-26670</wp:posOffset>
                </wp:positionV>
                <wp:extent cx="2736215" cy="2568575"/>
                <wp:effectExtent l="228600" t="209550" r="254635" b="250825"/>
                <wp:wrapNone/>
                <wp:docPr id="203" name="Clou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256857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5DE352" id="Cloud 203" o:spid="_x0000_s1026" style="position:absolute;margin-left:500.9pt;margin-top:-2.1pt;width:215.45pt;height:202.2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297247,1556426;136811,1509038;438808,2075016;368629,2097670;1043689,2324204;1001379,2220747;1825853,2066216;1808942,2179721;2161673,1364793;2367586,1789084;2647415,912914;2555701,1072023;2427377,322618;2432191,397772;1841751,234977;1888748,139131;1402374,280641;1425112,197994;886736,308705;969076,388854;261397,938778;247019,854408" o:connectangles="0,0,0,0,0,0,0,0,0,0,0,0,0,0,0,0,0,0,0,0,0,0"/>
              </v:shape>
            </w:pict>
          </mc:Fallback>
        </mc:AlternateContent>
      </w:r>
      <w:r w:rsidR="001E3D8C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2C7B2D4" wp14:editId="72245271">
                <wp:simplePos x="0" y="0"/>
                <wp:positionH relativeFrom="column">
                  <wp:posOffset>2861944</wp:posOffset>
                </wp:positionH>
                <wp:positionV relativeFrom="paragraph">
                  <wp:posOffset>4274186</wp:posOffset>
                </wp:positionV>
                <wp:extent cx="1530091" cy="268605"/>
                <wp:effectExtent l="0" t="266700" r="0" b="264795"/>
                <wp:wrapNone/>
                <wp:docPr id="250" name="Left Arrow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9678">
                          <a:off x="0" y="0"/>
                          <a:ext cx="1530091" cy="2686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0AB7FF" id="Left Arrow 250" o:spid="_x0000_s1026" type="#_x0000_t66" style="position:absolute;margin-left:225.35pt;margin-top:336.55pt;width:120.5pt;height:21.15pt;rotation:-1562293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" adj="1896" fillcolor="yellow" strokecolor="black [3213]" strokeweight="1.5pt"/>
            </w:pict>
          </mc:Fallback>
        </mc:AlternateContent>
      </w:r>
      <w:r w:rsidR="001E3D8C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67BBAC0" wp14:editId="03B841C7">
                <wp:simplePos x="0" y="0"/>
                <wp:positionH relativeFrom="column">
                  <wp:posOffset>4192447</wp:posOffset>
                </wp:positionH>
                <wp:positionV relativeFrom="paragraph">
                  <wp:posOffset>4219205</wp:posOffset>
                </wp:positionV>
                <wp:extent cx="1409065" cy="276769"/>
                <wp:effectExtent l="0" t="247650" r="0" b="238125"/>
                <wp:wrapNone/>
                <wp:docPr id="248" name="Left Arrow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0225">
                          <a:off x="0" y="0"/>
                          <a:ext cx="1409065" cy="276769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89B388" id="Left Arrow 248" o:spid="_x0000_s1026" type="#_x0000_t66" style="position:absolute;margin-left:330.1pt;margin-top:332.2pt;width:110.95pt;height:21.8pt;rotation:1584032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" adj="2121" fillcolor="yellow" strokecolor="black [3213]" strokeweight="1.5pt"/>
            </w:pict>
          </mc:Fallback>
        </mc:AlternateContent>
      </w:r>
      <w:r w:rsidR="00C640F2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EC023AB" wp14:editId="3C252FB0">
                <wp:simplePos x="0" y="0"/>
                <wp:positionH relativeFrom="column">
                  <wp:posOffset>-412750</wp:posOffset>
                </wp:positionH>
                <wp:positionV relativeFrom="paragraph">
                  <wp:posOffset>-481330</wp:posOffset>
                </wp:positionV>
                <wp:extent cx="2501900" cy="4543425"/>
                <wp:effectExtent l="19050" t="19050" r="12700" b="28575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543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9F1B202" id="Rounded Rectangle 229" o:spid="_x0000_s1026" style="position:absolute;margin-left:-32.5pt;margin-top:-37.9pt;width:197pt;height:357.7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 w:rsidR="00C640F2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9A3413C" wp14:editId="070A93E3">
                <wp:simplePos x="0" y="0"/>
                <wp:positionH relativeFrom="column">
                  <wp:posOffset>781050</wp:posOffset>
                </wp:positionH>
                <wp:positionV relativeFrom="paragraph">
                  <wp:posOffset>2714625</wp:posOffset>
                </wp:positionV>
                <wp:extent cx="85725" cy="123825"/>
                <wp:effectExtent l="0" t="0" r="28575" b="2857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2382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88E0764" id="Oval 242" o:spid="_x0000_s1026" style="position:absolute;margin-left:61.5pt;margin-top:213.75pt;width:6.75pt;height:9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" fillcolor="#747070 [1614]" strokecolor="#747070 [1614]" strokeweight="1pt">
                <v:stroke joinstyle="miter"/>
              </v:oval>
            </w:pict>
          </mc:Fallback>
        </mc:AlternateContent>
      </w:r>
      <w:r w:rsidR="00C640F2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D80CF5" wp14:editId="6A75F442">
                <wp:simplePos x="0" y="0"/>
                <wp:positionH relativeFrom="column">
                  <wp:posOffset>824230</wp:posOffset>
                </wp:positionH>
                <wp:positionV relativeFrom="paragraph">
                  <wp:posOffset>3829050</wp:posOffset>
                </wp:positionV>
                <wp:extent cx="619125" cy="47625"/>
                <wp:effectExtent l="0" t="0" r="28575" b="2857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2415C46" id="Oval 241" o:spid="_x0000_s1026" style="position:absolute;margin-left:64.9pt;margin-top:301.5pt;width:48.75pt;height:3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" fillcolor="#747070 [1614]" strokecolor="#747070 [1614]" strokeweight="1pt">
                <v:stroke joinstyle="miter"/>
              </v:oval>
            </w:pict>
          </mc:Fallback>
        </mc:AlternateContent>
      </w:r>
      <w:r w:rsidR="00C640F2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A287F56" wp14:editId="2FD1E391">
                <wp:simplePos x="0" y="0"/>
                <wp:positionH relativeFrom="column">
                  <wp:posOffset>180975</wp:posOffset>
                </wp:positionH>
                <wp:positionV relativeFrom="paragraph">
                  <wp:posOffset>809625</wp:posOffset>
                </wp:positionV>
                <wp:extent cx="619125" cy="47625"/>
                <wp:effectExtent l="0" t="0" r="28575" b="2857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BA7D7AA" id="Oval 240" o:spid="_x0000_s1026" style="position:absolute;margin-left:14.25pt;margin-top:63.75pt;width:48.75pt;height:3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" fillcolor="#747070 [1614]" strokecolor="#747070 [1614]" strokeweight="1pt">
                <v:stroke joinstyle="miter"/>
              </v:oval>
            </w:pict>
          </mc:Fallback>
        </mc:AlternateContent>
      </w:r>
      <w:r w:rsidR="00C640F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838464" behindDoc="0" locked="0" layoutInCell="1" allowOverlap="1" wp14:anchorId="58D2B8B6" wp14:editId="2704F8A2">
            <wp:simplePos x="0" y="0"/>
            <wp:positionH relativeFrom="margin">
              <wp:posOffset>561975</wp:posOffset>
            </wp:positionH>
            <wp:positionV relativeFrom="paragraph">
              <wp:posOffset>3409950</wp:posOffset>
            </wp:positionV>
            <wp:extent cx="448627" cy="485775"/>
            <wp:effectExtent l="0" t="0" r="8890" b="0"/>
            <wp:wrapNone/>
            <wp:docPr id="236" name="Picture 236" descr="Tree, Forest, Trunk, Nature, Leaves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Forest, Trunk, Nature, Leaves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F2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C32284" wp14:editId="4D0FD641">
                <wp:simplePos x="0" y="0"/>
                <wp:positionH relativeFrom="column">
                  <wp:posOffset>111760</wp:posOffset>
                </wp:positionH>
                <wp:positionV relativeFrom="paragraph">
                  <wp:posOffset>3599180</wp:posOffset>
                </wp:positionV>
                <wp:extent cx="423862" cy="109540"/>
                <wp:effectExtent l="19050" t="95250" r="0" b="100330"/>
                <wp:wrapNone/>
                <wp:docPr id="235" name="Left Arrow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14734">
                          <a:off x="0" y="0"/>
                          <a:ext cx="423862" cy="1095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CBED6D" id="Left Arrow 235" o:spid="_x0000_s1026" type="#_x0000_t66" style="position:absolute;margin-left:8.8pt;margin-top:283.4pt;width:33.35pt;height:8.65pt;rotation:-10032760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" adj="2791" fillcolor="yellow" strokecolor="black [3213]" strokeweight="1pt"/>
            </w:pict>
          </mc:Fallback>
        </mc:AlternateContent>
      </w:r>
      <w:r w:rsidR="00C640F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739B4D35" wp14:editId="27EDE30A">
            <wp:simplePos x="0" y="0"/>
            <wp:positionH relativeFrom="margin">
              <wp:posOffset>-304800</wp:posOffset>
            </wp:positionH>
            <wp:positionV relativeFrom="paragraph">
              <wp:posOffset>3257550</wp:posOffset>
            </wp:positionV>
            <wp:extent cx="495300" cy="495300"/>
            <wp:effectExtent l="0" t="0" r="0" b="0"/>
            <wp:wrapNone/>
            <wp:docPr id="7" name="Picture 7" descr="Sun, Weather, Weather Forecast, 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un, Weather, Weather Forecast, Sunn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F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840512" behindDoc="0" locked="0" layoutInCell="1" allowOverlap="1" wp14:anchorId="6C2BC8FA" wp14:editId="66CA108F">
            <wp:simplePos x="0" y="0"/>
            <wp:positionH relativeFrom="margin">
              <wp:posOffset>571500</wp:posOffset>
            </wp:positionH>
            <wp:positionV relativeFrom="paragraph">
              <wp:posOffset>2247900</wp:posOffset>
            </wp:positionV>
            <wp:extent cx="463288" cy="501650"/>
            <wp:effectExtent l="0" t="0" r="0" b="0"/>
            <wp:wrapNone/>
            <wp:docPr id="237" name="Picture 237" descr="Tree, Forest, Trunk, Nature, Leaves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Forest, Trunk, Nature, Leaves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8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F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842560" behindDoc="0" locked="0" layoutInCell="1" allowOverlap="1" wp14:anchorId="70EA33F5" wp14:editId="63D8416D">
            <wp:simplePos x="0" y="0"/>
            <wp:positionH relativeFrom="margin">
              <wp:posOffset>638175</wp:posOffset>
            </wp:positionH>
            <wp:positionV relativeFrom="paragraph">
              <wp:posOffset>390525</wp:posOffset>
            </wp:positionV>
            <wp:extent cx="448627" cy="485775"/>
            <wp:effectExtent l="0" t="0" r="8890" b="0"/>
            <wp:wrapNone/>
            <wp:docPr id="238" name="Picture 238" descr="Tree, Forest, Trunk, Nature, Leaves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Forest, Trunk, Nature, Leaves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F2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52E383" wp14:editId="17369E45">
                <wp:simplePos x="0" y="0"/>
                <wp:positionH relativeFrom="column">
                  <wp:posOffset>1103631</wp:posOffset>
                </wp:positionH>
                <wp:positionV relativeFrom="paragraph">
                  <wp:posOffset>569349</wp:posOffset>
                </wp:positionV>
                <wp:extent cx="423862" cy="109540"/>
                <wp:effectExtent l="0" t="95250" r="14605" b="100330"/>
                <wp:wrapNone/>
                <wp:docPr id="234" name="Left Arrow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08">
                          <a:off x="0" y="0"/>
                          <a:ext cx="423862" cy="1095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D87F4E" id="Left Arrow 234" o:spid="_x0000_s1026" type="#_x0000_t66" style="position:absolute;margin-left:86.9pt;margin-top:44.85pt;width:33.35pt;height:8.65pt;rotation:-1836638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" adj="2791" fillcolor="yellow" strokecolor="black [3213]" strokeweight="1pt"/>
            </w:pict>
          </mc:Fallback>
        </mc:AlternateContent>
      </w:r>
      <w:r w:rsidR="00644964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6A3E3791" wp14:editId="6FE69847">
                <wp:simplePos x="0" y="0"/>
                <wp:positionH relativeFrom="column">
                  <wp:posOffset>-304800</wp:posOffset>
                </wp:positionH>
                <wp:positionV relativeFrom="paragraph">
                  <wp:posOffset>866775</wp:posOffset>
                </wp:positionV>
                <wp:extent cx="2324100" cy="8191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BCE2" w14:textId="77777777" w:rsidR="00644964" w:rsidRPr="00336834" w:rsidRDefault="00644964" w:rsidP="00644964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As the earth continues to spin the sun is overhead by midday. Because the sun hits the object </w:t>
                            </w:r>
                            <w:r w:rsidR="00C640F2"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from above, the shadow is short.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3E3791" id="_x0000_s1076" type="#_x0000_t202" style="position:absolute;margin-left:-24pt;margin-top:68.25pt;width:183pt;height:64.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" stroked="f">
                <v:textbox>
                  <w:txbxContent>
                    <w:p w14:paraId="7694BCE2" w14:textId="77777777" w:rsidR="00644964" w:rsidRPr="00336834" w:rsidRDefault="00644964" w:rsidP="00644964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As the earth continues to spin the sun is overhead by midday. Because the sun hits the object </w:t>
                      </w:r>
                      <w:r w:rsidR="00C640F2"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>from above, the shadow is short.</w:t>
                      </w:r>
                    </w:p>
                  </w:txbxContent>
                </v:textbox>
              </v:shape>
            </w:pict>
          </mc:Fallback>
        </mc:AlternateContent>
      </w:r>
      <w:r w:rsidR="00644964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7C6CDD7E" wp14:editId="3B43342C">
            <wp:simplePos x="0" y="0"/>
            <wp:positionH relativeFrom="margin">
              <wp:posOffset>1476375</wp:posOffset>
            </wp:positionH>
            <wp:positionV relativeFrom="paragraph">
              <wp:posOffset>152400</wp:posOffset>
            </wp:positionV>
            <wp:extent cx="495300" cy="495300"/>
            <wp:effectExtent l="0" t="0" r="0" b="0"/>
            <wp:wrapNone/>
            <wp:docPr id="1" name="Picture 1" descr="Sun, Weather, Weather Forecast, 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un, Weather, Weather Forecast, Sunn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76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3DF039" wp14:editId="6635AFAB">
                <wp:simplePos x="0" y="0"/>
                <wp:positionH relativeFrom="column">
                  <wp:posOffset>2987471</wp:posOffset>
                </wp:positionH>
                <wp:positionV relativeFrom="paragraph">
                  <wp:posOffset>5503401</wp:posOffset>
                </wp:positionV>
                <wp:extent cx="131558" cy="293685"/>
                <wp:effectExtent l="19050" t="19050" r="20955" b="3048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31558" cy="29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71D185" id="Rectangle 223" o:spid="_x0000_s1026" style="position:absolute;margin-left:235.25pt;margin-top:433.35pt;width:10.35pt;height:23.1pt;rotation:208716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23576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A121B7" wp14:editId="24974738">
                <wp:simplePos x="0" y="0"/>
                <wp:positionH relativeFrom="column">
                  <wp:posOffset>3087079</wp:posOffset>
                </wp:positionH>
                <wp:positionV relativeFrom="paragraph">
                  <wp:posOffset>5686425</wp:posOffset>
                </wp:positionV>
                <wp:extent cx="131558" cy="293685"/>
                <wp:effectExtent l="19050" t="19050" r="20955" b="3048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31558" cy="29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6CE502" id="Rectangle 226" o:spid="_x0000_s1026" style="position:absolute;margin-left:243.1pt;margin-top:447.75pt;width:10.35pt;height:23.1pt;rotation:208716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" fillcolor="white [3212]" strokecolor="white [3212]" strokeweight="1pt"/>
            </w:pict>
          </mc:Fallback>
        </mc:AlternateContent>
      </w:r>
      <w:r w:rsidR="0023576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9CFE6BF" wp14:editId="75A74174">
                <wp:simplePos x="0" y="0"/>
                <wp:positionH relativeFrom="column">
                  <wp:posOffset>-452120</wp:posOffset>
                </wp:positionH>
                <wp:positionV relativeFrom="paragraph">
                  <wp:posOffset>4267200</wp:posOffset>
                </wp:positionV>
                <wp:extent cx="2514600" cy="1819275"/>
                <wp:effectExtent l="57150" t="57150" r="457200" b="66675"/>
                <wp:wrapNone/>
                <wp:docPr id="219" name="Rectangular Callou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819275"/>
                        </a:xfrm>
                        <a:prstGeom prst="wedgeRectCallout">
                          <a:avLst>
                            <a:gd name="adj1" fmla="val 68334"/>
                            <a:gd name="adj2" fmla="val -24298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25F78" w14:textId="77777777" w:rsidR="00D97D1F" w:rsidRPr="00336834" w:rsidRDefault="00D97D1F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1.)</w:t>
                            </w:r>
                            <w:r w:rsidR="00953B3A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We can see objects because light reflects off them and into our eyes.</w:t>
                            </w:r>
                          </w:p>
                          <w:p w14:paraId="21E586AA" w14:textId="77777777" w:rsidR="00D97D1F" w:rsidRPr="00336834" w:rsidRDefault="00D97D1F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2.) </w:t>
                            </w:r>
                            <w:r w:rsidR="00953B3A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Light reflects off most objects, especially colours like white and yellow.</w:t>
                            </w:r>
                          </w:p>
                          <w:p w14:paraId="7D6BFC33" w14:textId="77777777" w:rsidR="00D97D1F" w:rsidRPr="00336834" w:rsidRDefault="00D97D1F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3.) If </w:t>
                            </w:r>
                            <w:r w:rsidR="00953B3A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there is no light at all (pitch-black), then there is no light to reflect and we can’t see anything at all. </w:t>
                            </w:r>
                          </w:p>
                          <w:p w14:paraId="32B72591" w14:textId="77777777" w:rsidR="00953B3A" w:rsidRPr="00336834" w:rsidRDefault="00953B3A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4.) At night you can still see a bit in the dark because the moon is reflecting light.</w:t>
                            </w:r>
                          </w:p>
                          <w:p w14:paraId="3728FB07" w14:textId="77777777" w:rsidR="00D97D1F" w:rsidRPr="00336834" w:rsidRDefault="00D97D1F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E6BF" id="Rectangular Callout 219" o:spid="_x0000_s1077" type="#_x0000_t61" style="position:absolute;margin-left:-35.6pt;margin-top:336pt;width:198pt;height:143.2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" adj="25560,5552" fillcolor="yellow" strokecolor="black [3213]" strokeweight="2.25pt">
                <v:textbox>
                  <w:txbxContent>
                    <w:p w14:paraId="7E125F78" w14:textId="77777777" w:rsidR="00D97D1F" w:rsidRPr="00336834" w:rsidRDefault="00D97D1F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1.)</w:t>
                      </w:r>
                      <w:r w:rsidR="00953B3A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We can see objects because light reflects off them and into our eyes.</w:t>
                      </w:r>
                    </w:p>
                    <w:p w14:paraId="21E586AA" w14:textId="77777777" w:rsidR="00D97D1F" w:rsidRPr="00336834" w:rsidRDefault="00D97D1F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2.) </w:t>
                      </w:r>
                      <w:r w:rsidR="00953B3A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Light reflects off most objects, especially colours like white and yellow.</w:t>
                      </w:r>
                    </w:p>
                    <w:p w14:paraId="7D6BFC33" w14:textId="77777777" w:rsidR="00D97D1F" w:rsidRPr="00336834" w:rsidRDefault="00D97D1F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3.) If </w:t>
                      </w:r>
                      <w:r w:rsidR="00953B3A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there is no light at all (pitch-black), then there is no light to reflect and we can’t see anything at all. </w:t>
                      </w:r>
                    </w:p>
                    <w:p w14:paraId="32B72591" w14:textId="77777777" w:rsidR="00953B3A" w:rsidRPr="00336834" w:rsidRDefault="00953B3A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4.) At night you can still see a bit in the dark because the moon is reflecting light.</w:t>
                      </w:r>
                    </w:p>
                    <w:p w14:paraId="3728FB07" w14:textId="77777777" w:rsidR="00D97D1F" w:rsidRPr="00336834" w:rsidRDefault="00D97D1F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60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95455" behindDoc="0" locked="0" layoutInCell="1" allowOverlap="1" wp14:anchorId="1B57170E" wp14:editId="4E05542F">
            <wp:simplePos x="0" y="0"/>
            <wp:positionH relativeFrom="column">
              <wp:posOffset>2178050</wp:posOffset>
            </wp:positionH>
            <wp:positionV relativeFrom="paragraph">
              <wp:posOffset>389890</wp:posOffset>
            </wp:positionV>
            <wp:extent cx="1540912" cy="1389339"/>
            <wp:effectExtent l="0" t="0" r="2540" b="1905"/>
            <wp:wrapNone/>
            <wp:docPr id="227" name="Picture 227" descr="Image result for shadow pup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 result for shadow puppet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12" cy="13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1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3CCC95" wp14:editId="6A81544E">
                <wp:simplePos x="0" y="0"/>
                <wp:positionH relativeFrom="column">
                  <wp:posOffset>2337664</wp:posOffset>
                </wp:positionH>
                <wp:positionV relativeFrom="paragraph">
                  <wp:posOffset>5572641</wp:posOffset>
                </wp:positionV>
                <wp:extent cx="177131" cy="433047"/>
                <wp:effectExtent l="38100" t="19050" r="33020" b="2476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77131" cy="433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ED3D7BA" id="Rectangle 225" o:spid="_x0000_s1026" style="position:absolute;margin-left:184.05pt;margin-top:438.8pt;width:13.95pt;height:34.1pt;rotation:208716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" fillcolor="white [3212]" strokecolor="white [3212]" strokeweight="1pt"/>
            </w:pict>
          </mc:Fallback>
        </mc:AlternateContent>
      </w:r>
      <w:r w:rsidR="00D97D1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8C2EEA" wp14:editId="62F0CD81">
                <wp:simplePos x="0" y="0"/>
                <wp:positionH relativeFrom="column">
                  <wp:posOffset>2724101</wp:posOffset>
                </wp:positionH>
                <wp:positionV relativeFrom="paragraph">
                  <wp:posOffset>5792962</wp:posOffset>
                </wp:positionV>
                <wp:extent cx="153610" cy="236734"/>
                <wp:effectExtent l="19050" t="19050" r="18415" b="3048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53610" cy="236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010DEB" id="Rectangle 224" o:spid="_x0000_s1026" style="position:absolute;margin-left:214.5pt;margin-top:456.15pt;width:12.1pt;height:18.65pt;rotation:208716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" fillcolor="white [3212]" strokecolor="white [3212]" strokeweight="1pt"/>
            </w:pict>
          </mc:Fallback>
        </mc:AlternateContent>
      </w:r>
      <w:r w:rsidR="00D97D1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08A980" wp14:editId="265B72F6">
                <wp:simplePos x="0" y="0"/>
                <wp:positionH relativeFrom="column">
                  <wp:posOffset>3143249</wp:posOffset>
                </wp:positionH>
                <wp:positionV relativeFrom="paragraph">
                  <wp:posOffset>5404300</wp:posOffset>
                </wp:positionV>
                <wp:extent cx="276860" cy="674370"/>
                <wp:effectExtent l="38100" t="19050" r="46990" b="3048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276860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3E3CF8C" id="Rectangle 222" o:spid="_x0000_s1026" style="position:absolute;margin-left:247.5pt;margin-top:425.55pt;width:21.8pt;height:53.1pt;rotation:208716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" fillcolor="white [3212]" strokecolor="white [3212]" strokeweight="1pt"/>
            </w:pict>
          </mc:Fallback>
        </mc:AlternateContent>
      </w:r>
      <w:r w:rsidR="00DE72E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560A95" wp14:editId="08E0A6FC">
                <wp:simplePos x="0" y="0"/>
                <wp:positionH relativeFrom="column">
                  <wp:posOffset>5138419</wp:posOffset>
                </wp:positionH>
                <wp:positionV relativeFrom="paragraph">
                  <wp:posOffset>2095500</wp:posOffset>
                </wp:positionV>
                <wp:extent cx="1609090" cy="146304"/>
                <wp:effectExtent l="0" t="247650" r="0" b="273050"/>
                <wp:wrapNone/>
                <wp:docPr id="214" name="Left Arrow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4970">
                          <a:off x="0" y="0"/>
                          <a:ext cx="1609090" cy="14630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CBD7CB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4" o:spid="_x0000_s1026" type="#_x0000_t66" style="position:absolute;margin-left:404.6pt;margin-top:165pt;width:126.7pt;height:11.5pt;rotation:-1294369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" adj="982" fillcolor="yellow" strokecolor="black [3213]" strokeweight="1pt"/>
            </w:pict>
          </mc:Fallback>
        </mc:AlternateContent>
      </w:r>
      <w:r w:rsidR="00DE72E6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91359" behindDoc="0" locked="0" layoutInCell="1" allowOverlap="1" wp14:anchorId="2D72D582" wp14:editId="2975AC67">
            <wp:simplePos x="0" y="0"/>
            <wp:positionH relativeFrom="column">
              <wp:posOffset>4076700</wp:posOffset>
            </wp:positionH>
            <wp:positionV relativeFrom="paragraph">
              <wp:posOffset>1877060</wp:posOffset>
            </wp:positionV>
            <wp:extent cx="1780540" cy="1112839"/>
            <wp:effectExtent l="114300" t="133350" r="295910" b="316230"/>
            <wp:wrapNone/>
            <wp:docPr id="215" name="Picture 215" descr="Iris, Eye, Eyebrows, Female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ris, Eye, Eyebrows, Female, Green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2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7AC0B" w14:textId="3EAA7791" w:rsidR="008807C6" w:rsidRPr="00C32272" w:rsidRDefault="00C567E5" w:rsidP="00C567E5">
      <w:pPr>
        <w:tabs>
          <w:tab w:val="left" w:pos="6521"/>
          <w:tab w:val="center" w:pos="6859"/>
        </w:tabs>
        <w:spacing w:after="0"/>
        <w:rPr>
          <w:rFonts w:ascii="Verdana" w:hAnsi="Verdana" w:cstheme="minorHAnsi"/>
        </w:rPr>
      </w:pPr>
      <w:r w:rsidRPr="00C32272">
        <w:rPr>
          <w:rFonts w:ascii="Verdana" w:hAnsi="Verdana"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6138B9" wp14:editId="52C4049E">
                <wp:simplePos x="0" y="0"/>
                <wp:positionH relativeFrom="column">
                  <wp:posOffset>4791075</wp:posOffset>
                </wp:positionH>
                <wp:positionV relativeFrom="paragraph">
                  <wp:posOffset>642620</wp:posOffset>
                </wp:positionV>
                <wp:extent cx="1645920" cy="129540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423CD" w14:textId="77777777" w:rsidR="00710A6A" w:rsidRPr="00336834" w:rsidRDefault="00710A6A" w:rsidP="00710A6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This circuit will not work because the switch is open. </w:t>
                            </w:r>
                          </w:p>
                          <w:p w14:paraId="3A2E694F" w14:textId="77777777" w:rsidR="00710A6A" w:rsidRPr="00336834" w:rsidRDefault="00710A6A" w:rsidP="00710A6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  <w:t>A circuit must be complete to work.</w:t>
                            </w:r>
                            <w:r w:rsidR="00AA3034" w:rsidRPr="00336834"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It must also always have a battery/cell.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6138B9" id="Rectangle 77" o:spid="_x0000_s1078" style="position:absolute;margin-left:377.25pt;margin-top:50.6pt;width:129.6pt;height:10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" filled="f" stroked="f" strokeweight="1pt">
                <v:textbox>
                  <w:txbxContent>
                    <w:p w14:paraId="5C9423CD" w14:textId="77777777" w:rsidR="00710A6A" w:rsidRPr="00336834" w:rsidRDefault="00710A6A" w:rsidP="00710A6A">
                      <w:pPr>
                        <w:spacing w:after="0"/>
                        <w:jc w:val="center"/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  <w:t xml:space="preserve">This circuit will not work because the switch is open. </w:t>
                      </w:r>
                    </w:p>
                    <w:p w14:paraId="3A2E694F" w14:textId="77777777" w:rsidR="00710A6A" w:rsidRPr="00336834" w:rsidRDefault="00710A6A" w:rsidP="00710A6A">
                      <w:pPr>
                        <w:spacing w:after="0"/>
                        <w:jc w:val="center"/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  <w:t>A circuit must be complete to work.</w:t>
                      </w:r>
                      <w:r w:rsidR="00AA3034" w:rsidRPr="00336834"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  <w:t xml:space="preserve"> It must also always have a battery/cell.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3654BB" wp14:editId="052E05A4">
                <wp:simplePos x="0" y="0"/>
                <wp:positionH relativeFrom="column">
                  <wp:posOffset>1037590</wp:posOffset>
                </wp:positionH>
                <wp:positionV relativeFrom="paragraph">
                  <wp:posOffset>2357120</wp:posOffset>
                </wp:positionV>
                <wp:extent cx="1247775" cy="3429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0B7BE" w14:textId="77777777" w:rsidR="00A85A42" w:rsidRPr="00336834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VOLTMETER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3654BB" id="Rectangle 37" o:spid="_x0000_s1079" style="position:absolute;margin-left:81.7pt;margin-top:185.6pt;width:98.2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" filled="f" stroked="f" strokeweight="1pt">
                <v:textbox>
                  <w:txbxContent>
                    <w:p w14:paraId="34F0B7BE" w14:textId="77777777" w:rsidR="00A85A42" w:rsidRPr="00336834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VOLTMETER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177A05" wp14:editId="758EE916">
                <wp:simplePos x="0" y="0"/>
                <wp:positionH relativeFrom="column">
                  <wp:posOffset>1128395</wp:posOffset>
                </wp:positionH>
                <wp:positionV relativeFrom="paragraph">
                  <wp:posOffset>2880995</wp:posOffset>
                </wp:positionV>
                <wp:extent cx="1054100" cy="6286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AC67D" w14:textId="77777777" w:rsidR="00336834" w:rsidRDefault="00A85A42" w:rsidP="0033683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</w:rPr>
                              <w:t>BATTERY</w:t>
                            </w:r>
                            <w:r w:rsidR="00AB4B88" w:rsidRPr="00336834">
                              <w:rPr>
                                <w:rFonts w:ascii="Verdana" w:hAnsi="Verdana"/>
                                <w:color w:val="000000" w:themeColor="text1"/>
                              </w:rPr>
                              <w:t>/</w:t>
                            </w:r>
                          </w:p>
                          <w:p w14:paraId="35DCCF99" w14:textId="7610A585" w:rsidR="00A85A42" w:rsidRPr="00336834" w:rsidRDefault="00AB4B88" w:rsidP="0033683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</w:rP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177A05" id="Rectangle 38" o:spid="_x0000_s1080" style="position:absolute;margin-left:88.85pt;margin-top:226.85pt;width:83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" filled="f" stroked="f" strokeweight="1pt">
                <v:textbox>
                  <w:txbxContent>
                    <w:p w14:paraId="77AAC67D" w14:textId="77777777" w:rsidR="00336834" w:rsidRDefault="00A85A42" w:rsidP="00336834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</w:rPr>
                        <w:t>BATTERY</w:t>
                      </w:r>
                      <w:r w:rsidR="00AB4B88" w:rsidRPr="00336834">
                        <w:rPr>
                          <w:rFonts w:ascii="Verdana" w:hAnsi="Verdana"/>
                          <w:color w:val="000000" w:themeColor="text1"/>
                        </w:rPr>
                        <w:t>/</w:t>
                      </w:r>
                    </w:p>
                    <w:p w14:paraId="35DCCF99" w14:textId="7610A585" w:rsidR="00A85A42" w:rsidRPr="00336834" w:rsidRDefault="00AB4B88" w:rsidP="00336834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</w:rPr>
                        <w:t>CELL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ACC06" wp14:editId="605F41CB">
                <wp:simplePos x="0" y="0"/>
                <wp:positionH relativeFrom="column">
                  <wp:posOffset>1152525</wp:posOffset>
                </wp:positionH>
                <wp:positionV relativeFrom="paragraph">
                  <wp:posOffset>528320</wp:posOffset>
                </wp:positionV>
                <wp:extent cx="1085850" cy="3429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9AF9F" w14:textId="77777777" w:rsidR="00A85A42" w:rsidRPr="00336834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BUZZER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DACC06" id="Rectangle 30" o:spid="_x0000_s1081" style="position:absolute;margin-left:90.75pt;margin-top:41.6pt;width:85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" filled="f" stroked="f" strokeweight="1pt">
                <v:textbox>
                  <w:txbxContent>
                    <w:p w14:paraId="0459AF9F" w14:textId="77777777" w:rsidR="00A85A42" w:rsidRPr="00336834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BUZZER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89E9C9" wp14:editId="728369E0">
                <wp:simplePos x="0" y="0"/>
                <wp:positionH relativeFrom="column">
                  <wp:posOffset>1114425</wp:posOffset>
                </wp:positionH>
                <wp:positionV relativeFrom="paragraph">
                  <wp:posOffset>3604895</wp:posOffset>
                </wp:positionV>
                <wp:extent cx="1042670" cy="3429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1EFAE" w14:textId="77777777" w:rsidR="00E63BF4" w:rsidRPr="00336834" w:rsidRDefault="00E63BF4" w:rsidP="00E63BF4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89E9C9" id="Rectangle 52" o:spid="_x0000_s1082" style="position:absolute;margin-left:87.75pt;margin-top:283.85pt;width:82.1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" filled="f" stroked="f" strokeweight="1pt">
                <v:textbox>
                  <w:txbxContent>
                    <w:p w14:paraId="6BE1EFAE" w14:textId="77777777" w:rsidR="00E63BF4" w:rsidRPr="00336834" w:rsidRDefault="00E63BF4" w:rsidP="00E63BF4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0603CD2" wp14:editId="414E2B01">
                <wp:simplePos x="0" y="0"/>
                <wp:positionH relativeFrom="column">
                  <wp:posOffset>3943350</wp:posOffset>
                </wp:positionH>
                <wp:positionV relativeFrom="paragraph">
                  <wp:posOffset>4776470</wp:posOffset>
                </wp:positionV>
                <wp:extent cx="4203065" cy="1183005"/>
                <wp:effectExtent l="0" t="0" r="6985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065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DAFBD" w14:textId="77777777" w:rsidR="00AA3034" w:rsidRPr="00336834" w:rsidRDefault="00AA3034" w:rsidP="00AA3034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DANGER! HIGH VOLTAGE!</w:t>
                            </w:r>
                          </w:p>
                          <w:p w14:paraId="435BC246" w14:textId="77777777" w:rsidR="00AA3034" w:rsidRPr="00336834" w:rsidRDefault="00AA3034" w:rsidP="00AA3034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Electricity is everywhere so always be safe. Be careful of mains switches, open sockets and any signs to do with electricity. The human body is 80% water so it conducts electricity. If someone has had a shock always turn the electricity off first, then call for help!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603CD2" id="_x0000_s1083" type="#_x0000_t202" style="position:absolute;margin-left:310.5pt;margin-top:376.1pt;width:330.95pt;height:93.1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" stroked="f">
                <v:textbox>
                  <w:txbxContent>
                    <w:p w14:paraId="544DAFBD" w14:textId="77777777" w:rsidR="00AA3034" w:rsidRPr="00336834" w:rsidRDefault="00AA3034" w:rsidP="00AA3034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DANGER! HIGH VOLTAGE!</w:t>
                      </w:r>
                    </w:p>
                    <w:p w14:paraId="435BC246" w14:textId="77777777" w:rsidR="00AA3034" w:rsidRPr="00336834" w:rsidRDefault="00AA3034" w:rsidP="00AA3034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Electricity is everywhere so always be safe. Be careful of mains switches, open sockets and any signs to do with electricity. The human body is 80% </w:t>
                      </w:r>
                      <w:proofErr w:type="gramStart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water</w:t>
                      </w:r>
                      <w:proofErr w:type="gramEnd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so it conducts electricity. If someone has had a shock always turn the electricity off first, then call for help!</w:t>
                      </w:r>
                    </w:p>
                  </w:txbxContent>
                </v:textbox>
              </v:shape>
            </w:pict>
          </mc:Fallback>
        </mc:AlternateContent>
      </w:r>
      <w:r w:rsidR="004B7C40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263AC88" wp14:editId="64DEB153">
                <wp:simplePos x="0" y="0"/>
                <wp:positionH relativeFrom="column">
                  <wp:posOffset>2523399</wp:posOffset>
                </wp:positionH>
                <wp:positionV relativeFrom="paragraph">
                  <wp:posOffset>4961502</wp:posOffset>
                </wp:positionV>
                <wp:extent cx="133350" cy="247650"/>
                <wp:effectExtent l="0" t="0" r="19050" b="1905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C7F46C" id="Rectangle 275" o:spid="_x0000_s1026" style="position:absolute;margin-left:198.7pt;margin-top:390.65pt;width:10.5pt;height:19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" fillcolor="white [3212]" strokecolor="white [3212]" strokeweight="1pt"/>
            </w:pict>
          </mc:Fallback>
        </mc:AlternateContent>
      </w:r>
      <w:r w:rsidR="004B7C40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45A7C6" wp14:editId="614242F9">
                <wp:simplePos x="0" y="0"/>
                <wp:positionH relativeFrom="column">
                  <wp:posOffset>2690117</wp:posOffset>
                </wp:positionH>
                <wp:positionV relativeFrom="paragraph">
                  <wp:posOffset>4868882</wp:posOffset>
                </wp:positionV>
                <wp:extent cx="45719" cy="190005"/>
                <wp:effectExtent l="0" t="0" r="12065" b="1968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48280D" id="Rectangle 64" o:spid="_x0000_s1026" style="position:absolute;margin-left:211.8pt;margin-top:383.4pt;width:3.6pt;height:14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" fillcolor="white [3212]" strokecolor="white [3212]" strokeweight="1pt"/>
            </w:pict>
          </mc:Fallback>
        </mc:AlternateContent>
      </w:r>
      <w:r w:rsidR="00CE7136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461047D0" wp14:editId="799FCBFA">
            <wp:simplePos x="0" y="0"/>
            <wp:positionH relativeFrom="column">
              <wp:posOffset>825788</wp:posOffset>
            </wp:positionH>
            <wp:positionV relativeFrom="paragraph">
              <wp:posOffset>2976246</wp:posOffset>
            </wp:positionV>
            <wp:extent cx="197167" cy="394333"/>
            <wp:effectExtent l="0" t="0" r="0" b="6350"/>
            <wp:wrapNone/>
            <wp:docPr id="50" name="Picture 50" descr="Battery, Energy, Power, Cell, Recharge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attery, Energy, Power, Cell, Rechargeabl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" cy="3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B4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76E2985" wp14:editId="71CBD22B">
                <wp:simplePos x="0" y="0"/>
                <wp:positionH relativeFrom="margin">
                  <wp:posOffset>2593340</wp:posOffset>
                </wp:positionH>
                <wp:positionV relativeFrom="paragraph">
                  <wp:posOffset>-370956</wp:posOffset>
                </wp:positionV>
                <wp:extent cx="3834130" cy="918210"/>
                <wp:effectExtent l="76200" t="57150" r="71120" b="914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130" cy="918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ECBFF" w14:textId="77777777" w:rsidR="00A76DBA" w:rsidRPr="00336834" w:rsidRDefault="00A76DBA" w:rsidP="00A76DBA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6E2985" id="Rounded Rectangle 21" o:spid="_x0000_s1084" style="position:absolute;margin-left:204.2pt;margin-top:-29.2pt;width:301.9pt;height:72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626ECBFF" w14:textId="77777777" w:rsidR="00A76DBA" w:rsidRPr="00336834" w:rsidRDefault="00A76DBA" w:rsidP="00A76DBA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Electricity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7D1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8AE560" wp14:editId="268E9CFF">
                <wp:simplePos x="0" y="0"/>
                <wp:positionH relativeFrom="column">
                  <wp:posOffset>2381250</wp:posOffset>
                </wp:positionH>
                <wp:positionV relativeFrom="paragraph">
                  <wp:posOffset>5031105</wp:posOffset>
                </wp:positionV>
                <wp:extent cx="276860" cy="674370"/>
                <wp:effectExtent l="0" t="0" r="27940" b="114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E1BD11" id="Rectangle 57" o:spid="_x0000_s1026" style="position:absolute;margin-left:187.5pt;margin-top:396.15pt;width:21.8pt;height:53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" fillcolor="white [3212]" strokecolor="white [3212]" strokeweight="1pt"/>
            </w:pict>
          </mc:Fallback>
        </mc:AlternateContent>
      </w:r>
      <w:bookmarkStart w:id="0" w:name="_GoBack"/>
      <w:bookmarkEnd w:id="0"/>
      <w:r w:rsidR="00DE72E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27DBE6" wp14:editId="2CB9DDC1">
                <wp:simplePos x="0" y="0"/>
                <wp:positionH relativeFrom="column">
                  <wp:posOffset>2438400</wp:posOffset>
                </wp:positionH>
                <wp:positionV relativeFrom="paragraph">
                  <wp:posOffset>5705475</wp:posOffset>
                </wp:positionV>
                <wp:extent cx="276924" cy="140970"/>
                <wp:effectExtent l="0" t="0" r="27940" b="1143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24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F1B59" id="Rectangle 218" o:spid="_x0000_s1026" style="position:absolute;margin-left:192pt;margin-top:449.25pt;width:21.8pt;height:11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" fillcolor="white [3212]" strokecolor="white [3212]" strokeweight="1pt"/>
            </w:pict>
          </mc:Fallback>
        </mc:AlternateContent>
      </w:r>
      <w:r w:rsidR="008C4E0B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327C8F97" wp14:editId="6F9D629B">
            <wp:simplePos x="0" y="0"/>
            <wp:positionH relativeFrom="page">
              <wp:posOffset>8800260</wp:posOffset>
            </wp:positionH>
            <wp:positionV relativeFrom="paragraph">
              <wp:posOffset>4795766</wp:posOffset>
            </wp:positionV>
            <wp:extent cx="1401941" cy="1243838"/>
            <wp:effectExtent l="152400" t="133350" r="332105" b="356870"/>
            <wp:wrapNone/>
            <wp:docPr id="92" name="Picture 92" descr="Industrial Safety, Electric,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ndustrial Safety, Electric, Danger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41" cy="1243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D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3" behindDoc="1" locked="0" layoutInCell="1" allowOverlap="1" wp14:anchorId="03DCB8DE" wp14:editId="45ACC722">
                <wp:simplePos x="0" y="0"/>
                <wp:positionH relativeFrom="column">
                  <wp:posOffset>-190500</wp:posOffset>
                </wp:positionH>
                <wp:positionV relativeFrom="paragraph">
                  <wp:posOffset>4371975</wp:posOffset>
                </wp:positionV>
                <wp:extent cx="2376170" cy="1819275"/>
                <wp:effectExtent l="57150" t="57150" r="519430" b="6667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1819275"/>
                        </a:xfrm>
                        <a:prstGeom prst="wedgeRectCallout">
                          <a:avLst>
                            <a:gd name="adj1" fmla="val 71364"/>
                            <a:gd name="adj2" fmla="val -24298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49393" w14:textId="77777777" w:rsidR="00452B02" w:rsidRPr="00336834" w:rsidRDefault="00184E43" w:rsidP="00184E43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1.) </w:t>
                            </w:r>
                            <w:r w:rsidR="00FF7496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If you make the wires longer, the bulb will get dimmer. This is because</w:t>
                            </w: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there is more resistance.</w:t>
                            </w:r>
                          </w:p>
                          <w:p w14:paraId="1EFE2D1F" w14:textId="77777777" w:rsidR="00184E43" w:rsidRPr="00336834" w:rsidRDefault="00184E43" w:rsidP="00184E43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2.) If you add more bulbs, the bulbs get dimmer. This is because there is </w:t>
                            </w:r>
                            <w:r w:rsidR="0004294D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also more </w:t>
                            </w: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resistance.</w:t>
                            </w:r>
                          </w:p>
                          <w:p w14:paraId="1815B304" w14:textId="77777777" w:rsidR="00FF7496" w:rsidRPr="00336834" w:rsidRDefault="00184E43" w:rsidP="00FF74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3.) </w:t>
                            </w:r>
                            <w:r w:rsidR="00FF7496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If you add more batteries, the bulbs will get brighter. This is because</w:t>
                            </w: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there is less resistance and a greater current.</w:t>
                            </w:r>
                          </w:p>
                          <w:p w14:paraId="13814F23" w14:textId="77777777" w:rsidR="00FF7496" w:rsidRPr="00336834" w:rsidRDefault="00FF7496" w:rsidP="00FF74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CB8DE" id="Rectangular Callout 55" o:spid="_x0000_s1085" type="#_x0000_t61" style="position:absolute;margin-left:-15pt;margin-top:344.25pt;width:187.1pt;height:143.25pt;z-index:-2516085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" adj="26215,5552" fillcolor="yellow" strokecolor="black [3213]" strokeweight="2.25pt">
                <v:textbox>
                  <w:txbxContent>
                    <w:p w14:paraId="1FE49393" w14:textId="77777777" w:rsidR="00452B02" w:rsidRPr="00336834" w:rsidRDefault="00184E43" w:rsidP="00184E43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1.) </w:t>
                      </w:r>
                      <w:r w:rsidR="00FF7496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If you make the wires longer, the bulb will get dimmer. This is because</w:t>
                      </w: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there is more resistance.</w:t>
                      </w:r>
                    </w:p>
                    <w:p w14:paraId="1EFE2D1F" w14:textId="77777777" w:rsidR="00184E43" w:rsidRPr="00336834" w:rsidRDefault="00184E43" w:rsidP="00184E43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2.) If you add more bulbs, the bulbs get dimmer. This is because there is </w:t>
                      </w:r>
                      <w:r w:rsidR="0004294D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also more </w:t>
                      </w: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resistance.</w:t>
                      </w:r>
                    </w:p>
                    <w:p w14:paraId="1815B304" w14:textId="77777777" w:rsidR="00FF7496" w:rsidRPr="00336834" w:rsidRDefault="00184E43" w:rsidP="00FF74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3.) </w:t>
                      </w:r>
                      <w:r w:rsidR="00FF7496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If you add more batteries, the bulbs will get brighter. This is because</w:t>
                      </w: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there is less resistance and a greater current.</w:t>
                      </w:r>
                    </w:p>
                    <w:p w14:paraId="13814F23" w14:textId="77777777" w:rsidR="00FF7496" w:rsidRPr="00336834" w:rsidRDefault="00FF7496" w:rsidP="00FF74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FD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C0B3E5" wp14:editId="7512094F">
                <wp:simplePos x="0" y="0"/>
                <wp:positionH relativeFrom="column">
                  <wp:posOffset>4792980</wp:posOffset>
                </wp:positionH>
                <wp:positionV relativeFrom="paragraph">
                  <wp:posOffset>2011045</wp:posOffset>
                </wp:positionV>
                <wp:extent cx="1609090" cy="146304"/>
                <wp:effectExtent l="19050" t="19050" r="10160" b="44450"/>
                <wp:wrapNone/>
                <wp:docPr id="76" name="Left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14630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9C1DA2" id="Left Arrow 76" o:spid="_x0000_s1026" type="#_x0000_t66" style="position:absolute;margin-left:377.4pt;margin-top:158.35pt;width:126.7pt;height:1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" adj="982" fillcolor="yellow" strokecolor="black [3213]" strokeweight="1pt"/>
            </w:pict>
          </mc:Fallback>
        </mc:AlternateContent>
      </w:r>
      <w:r w:rsidR="003B0FD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055" behindDoc="1" locked="0" layoutInCell="1" allowOverlap="1" wp14:anchorId="6D00C5DB" wp14:editId="51B348D6">
                <wp:simplePos x="0" y="0"/>
                <wp:positionH relativeFrom="margin">
                  <wp:posOffset>6664325</wp:posOffset>
                </wp:positionH>
                <wp:positionV relativeFrom="paragraph">
                  <wp:posOffset>-321945</wp:posOffset>
                </wp:positionV>
                <wp:extent cx="2606040" cy="1404620"/>
                <wp:effectExtent l="0" t="0" r="381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CB654" w14:textId="77777777" w:rsidR="00AA3034" w:rsidRPr="00336834" w:rsidRDefault="00AA3034" w:rsidP="00AA303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COMMON APPLIANCES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00C5DB" id="_x0000_s1086" type="#_x0000_t202" style="position:absolute;margin-left:524.75pt;margin-top:-25.35pt;width:205.2pt;height:110.6pt;z-index:-25155942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" stroked="f">
                <v:textbox style="mso-fit-shape-to-text:t">
                  <w:txbxContent>
                    <w:p w14:paraId="45ECB654" w14:textId="77777777" w:rsidR="00AA3034" w:rsidRPr="00336834" w:rsidRDefault="00AA3034" w:rsidP="00AA3034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COMMON APPLIANCES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13B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FE2842" wp14:editId="625B691B">
                <wp:simplePos x="0" y="0"/>
                <wp:positionH relativeFrom="column">
                  <wp:posOffset>2486025</wp:posOffset>
                </wp:positionH>
                <wp:positionV relativeFrom="paragraph">
                  <wp:posOffset>1476375</wp:posOffset>
                </wp:positionV>
                <wp:extent cx="384810" cy="609600"/>
                <wp:effectExtent l="0" t="0" r="1524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746DA" w14:textId="77777777" w:rsidR="00AB4B88" w:rsidRPr="00AB4B88" w:rsidRDefault="00AB4B88" w:rsidP="00AB4B88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B4B88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Wire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FE2842" id="Rectangle 66" o:spid="_x0000_s1087" style="position:absolute;margin-left:195.75pt;margin-top:116.25pt;width:30.3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" fillcolor="white [3212]" strokecolor="white [3212]" strokeweight="1pt">
                <v:textbox style="layout-flow:vertical">
                  <w:txbxContent>
                    <w:p w14:paraId="2D8746DA" w14:textId="77777777" w:rsidR="00AB4B88" w:rsidRPr="00AB4B88" w:rsidRDefault="00AB4B88" w:rsidP="00AB4B88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B4B88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Wire</w:t>
                      </w:r>
                    </w:p>
                  </w:txbxContent>
                </v:textbox>
              </v:rect>
            </w:pict>
          </mc:Fallback>
        </mc:AlternateContent>
      </w:r>
      <w:r w:rsidR="0027713B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DC17AF" wp14:editId="01857D7A">
                <wp:simplePos x="0" y="0"/>
                <wp:positionH relativeFrom="column">
                  <wp:posOffset>-56515</wp:posOffset>
                </wp:positionH>
                <wp:positionV relativeFrom="paragraph">
                  <wp:posOffset>1891030</wp:posOffset>
                </wp:positionV>
                <wp:extent cx="619125" cy="0"/>
                <wp:effectExtent l="0" t="0" r="2857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1C241B9" id="Straight Connector 4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5pt,148.9pt" to="44.3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27713B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2B702F" wp14:editId="127BA421">
                <wp:simplePos x="0" y="0"/>
                <wp:positionH relativeFrom="column">
                  <wp:posOffset>1228725</wp:posOffset>
                </wp:positionH>
                <wp:positionV relativeFrom="paragraph">
                  <wp:posOffset>-104775</wp:posOffset>
                </wp:positionV>
                <wp:extent cx="742950" cy="3429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08177" w14:textId="77777777" w:rsidR="002C2611" w:rsidRPr="00336834" w:rsidRDefault="002C2611" w:rsidP="002C2611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2B702F" id="Rectangle 26" o:spid="_x0000_s1088" style="position:absolute;margin-left:96.75pt;margin-top:-8.25pt;width:58.5pt;height:2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" fillcolor="white [3212]" stroked="f" strokeweight="1pt">
                <v:textbox>
                  <w:txbxContent>
                    <w:p w14:paraId="12E08177" w14:textId="77777777" w:rsidR="002C2611" w:rsidRPr="00336834" w:rsidRDefault="002C2611" w:rsidP="002C2611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BULB</w:t>
                      </w:r>
                    </w:p>
                  </w:txbxContent>
                </v:textbox>
              </v:rect>
            </w:pict>
          </mc:Fallback>
        </mc:AlternateContent>
      </w:r>
      <w:r w:rsidR="00410F85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151" behindDoc="1" locked="0" layoutInCell="1" allowOverlap="1" wp14:anchorId="2C5437F8" wp14:editId="35F3DE7D">
                <wp:simplePos x="0" y="0"/>
                <wp:positionH relativeFrom="column">
                  <wp:posOffset>6534912</wp:posOffset>
                </wp:positionH>
                <wp:positionV relativeFrom="paragraph">
                  <wp:posOffset>73152</wp:posOffset>
                </wp:positionV>
                <wp:extent cx="2736215" cy="2568575"/>
                <wp:effectExtent l="228600" t="209550" r="254635" b="250825"/>
                <wp:wrapNone/>
                <wp:docPr id="197" name="Clou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256857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AD6199" id="Cloud 197" o:spid="_x0000_s1026" style="position:absolute;margin-left:514.55pt;margin-top:5.75pt;width:215.45pt;height:202.25pt;z-index:-251555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297247,1556426;136811,1509038;438808,2075016;368629,2097670;1043689,2324204;1001379,2220747;1825853,2066216;1808942,2179721;2161673,1364793;2367586,1789084;2647415,912914;2555701,1072023;2427377,322618;2432191,397772;1841751,234977;1888748,139131;1402374,280641;1425112,197994;886736,308705;969076,388854;261397,938778;247019,854408" o:connectangles="0,0,0,0,0,0,0,0,0,0,0,0,0,0,0,0,0,0,0,0,0,0"/>
              </v:shape>
            </w:pict>
          </mc:Fallback>
        </mc:AlternateContent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42054678" wp14:editId="4AAD5D52">
            <wp:simplePos x="0" y="0"/>
            <wp:positionH relativeFrom="column">
              <wp:posOffset>6958457</wp:posOffset>
            </wp:positionH>
            <wp:positionV relativeFrom="paragraph">
              <wp:posOffset>1471930</wp:posOffset>
            </wp:positionV>
            <wp:extent cx="803107" cy="539496"/>
            <wp:effectExtent l="0" t="0" r="0" b="0"/>
            <wp:wrapNone/>
            <wp:docPr id="194" name="Picture 194" descr="Microwave, Oven, Appliance,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icrowave, Oven, Appliance, Kitchen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07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9856" behindDoc="1" locked="0" layoutInCell="1" allowOverlap="1" wp14:anchorId="7FF151C6" wp14:editId="67DB1AB4">
            <wp:simplePos x="0" y="0"/>
            <wp:positionH relativeFrom="column">
              <wp:posOffset>7536259</wp:posOffset>
            </wp:positionH>
            <wp:positionV relativeFrom="paragraph">
              <wp:posOffset>468618</wp:posOffset>
            </wp:positionV>
            <wp:extent cx="949326" cy="915736"/>
            <wp:effectExtent l="0" t="0" r="952" b="0"/>
            <wp:wrapNone/>
            <wp:docPr id="193" name="Picture 193" descr="Dryer, Hair, Hairdre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ryer, Hair, Hairdresser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69234">
                      <a:off x="0" y="0"/>
                      <a:ext cx="949916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5B9C5C4E" wp14:editId="188E1247">
            <wp:simplePos x="0" y="0"/>
            <wp:positionH relativeFrom="column">
              <wp:posOffset>7981570</wp:posOffset>
            </wp:positionH>
            <wp:positionV relativeFrom="paragraph">
              <wp:posOffset>1183755</wp:posOffset>
            </wp:positionV>
            <wp:extent cx="536575" cy="847942"/>
            <wp:effectExtent l="76200" t="38100" r="92075" b="47625"/>
            <wp:wrapNone/>
            <wp:docPr id="196" name="Picture 196" descr="Refrigerator, Cooling, Cool, Applic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frigerator, Cooling, Cool, Applicanc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8373">
                      <a:off x="0" y="0"/>
                      <a:ext cx="536575" cy="84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8832" behindDoc="1" locked="0" layoutInCell="1" allowOverlap="1" wp14:anchorId="1D5FDD86" wp14:editId="01C22C35">
            <wp:simplePos x="0" y="0"/>
            <wp:positionH relativeFrom="column">
              <wp:posOffset>8451850</wp:posOffset>
            </wp:positionH>
            <wp:positionV relativeFrom="paragraph">
              <wp:posOffset>178054</wp:posOffset>
            </wp:positionV>
            <wp:extent cx="570230" cy="1054100"/>
            <wp:effectExtent l="0" t="0" r="1270" b="0"/>
            <wp:wrapNone/>
            <wp:docPr id="192" name="Picture 192" descr="Vacuum, Cleaner, Household, Appliance, Tool, Clea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Vacuum, Cleaner, Household, Appliance, Tool, Cleani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23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1126AE85" wp14:editId="1401DFD1">
            <wp:simplePos x="0" y="0"/>
            <wp:positionH relativeFrom="column">
              <wp:posOffset>7632065</wp:posOffset>
            </wp:positionH>
            <wp:positionV relativeFrom="paragraph">
              <wp:posOffset>2039112</wp:posOffset>
            </wp:positionV>
            <wp:extent cx="404458" cy="411480"/>
            <wp:effectExtent l="0" t="0" r="0" b="7620"/>
            <wp:wrapNone/>
            <wp:docPr id="195" name="Picture 195" descr="Toaster, Breakfast, Kitchen, App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Toaster, Breakfast, Kitchen, Applianc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8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26F40196" wp14:editId="79ED94DB">
            <wp:simplePos x="0" y="0"/>
            <wp:positionH relativeFrom="column">
              <wp:posOffset>6927850</wp:posOffset>
            </wp:positionH>
            <wp:positionV relativeFrom="paragraph">
              <wp:posOffset>593979</wp:posOffset>
            </wp:positionV>
            <wp:extent cx="569342" cy="722376"/>
            <wp:effectExtent l="0" t="0" r="2540" b="1905"/>
            <wp:wrapNone/>
            <wp:docPr id="95" name="Picture 95" descr="Washing, Machine, Gray, Hous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ashing, Machine, Gray, Housework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2" cy="7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034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2A748CB2" wp14:editId="54465B4F">
                <wp:simplePos x="0" y="0"/>
                <wp:positionH relativeFrom="column">
                  <wp:posOffset>-304800</wp:posOffset>
                </wp:positionH>
                <wp:positionV relativeFrom="paragraph">
                  <wp:posOffset>-332232</wp:posOffset>
                </wp:positionV>
                <wp:extent cx="2501900" cy="4543425"/>
                <wp:effectExtent l="19050" t="19050" r="12700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543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F83353A" id="Rounded Rectangle 22" o:spid="_x0000_s1026" style="position:absolute;margin-left:-24pt;margin-top:-26.15pt;width:197pt;height:357.75pt;z-index:-25164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 w:rsidR="00BF101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2A29CCF4" wp14:editId="20A86BA8">
            <wp:simplePos x="0" y="0"/>
            <wp:positionH relativeFrom="column">
              <wp:posOffset>4907280</wp:posOffset>
            </wp:positionH>
            <wp:positionV relativeFrom="paragraph">
              <wp:posOffset>3922649</wp:posOffset>
            </wp:positionV>
            <wp:extent cx="458097" cy="392699"/>
            <wp:effectExtent l="0" t="0" r="0" b="7620"/>
            <wp:wrapNone/>
            <wp:docPr id="90" name="Picture 90" descr="Hat, Wool, Winter, Warm, Pink, Blue,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at, Wool, Winter, Warm, Pink, Blue, Red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7" cy="3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1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7836DCA7" wp14:editId="6BBBDD97">
            <wp:simplePos x="0" y="0"/>
            <wp:positionH relativeFrom="column">
              <wp:posOffset>5519927</wp:posOffset>
            </wp:positionH>
            <wp:positionV relativeFrom="paragraph">
              <wp:posOffset>3986784</wp:posOffset>
            </wp:positionV>
            <wp:extent cx="273851" cy="363093"/>
            <wp:effectExtent l="0" t="0" r="0" b="0"/>
            <wp:wrapNone/>
            <wp:docPr id="91" name="Picture 91" descr="Drinking Glass, Tumbler, Drinking,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rinking Glass, Tumbler, Drinking, Glass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1" cy="36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1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2130CB7D" wp14:editId="67FB47F5">
            <wp:simplePos x="0" y="0"/>
            <wp:positionH relativeFrom="column">
              <wp:posOffset>4339844</wp:posOffset>
            </wp:positionH>
            <wp:positionV relativeFrom="paragraph">
              <wp:posOffset>3922395</wp:posOffset>
            </wp:positionV>
            <wp:extent cx="410550" cy="438007"/>
            <wp:effectExtent l="0" t="0" r="8890" b="635"/>
            <wp:wrapNone/>
            <wp:docPr id="89" name="Picture 89" descr="Books, Library, Education, Literature,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ooks, Library, Education, Literature, Information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0" cy="43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2E048222" wp14:editId="7E011D0D">
            <wp:simplePos x="0" y="0"/>
            <wp:positionH relativeFrom="page">
              <wp:posOffset>4828032</wp:posOffset>
            </wp:positionH>
            <wp:positionV relativeFrom="paragraph">
              <wp:posOffset>3892744</wp:posOffset>
            </wp:positionV>
            <wp:extent cx="356616" cy="692261"/>
            <wp:effectExtent l="0" t="0" r="5715" b="0"/>
            <wp:wrapNone/>
            <wp:docPr id="88" name="Picture 88" descr="Bottle, Plastic, Big, Empty, Reflecting, Green,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ottle, Plastic, Big, Empty, Reflecting, Green, Wa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9"/>
                    <a:stretch/>
                  </pic:blipFill>
                  <pic:spPr bwMode="auto">
                    <a:xfrm>
                      <a:off x="0" y="0"/>
                      <a:ext cx="359214" cy="6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0BC47F9A" wp14:editId="0C5FDE70">
            <wp:simplePos x="0" y="0"/>
            <wp:positionH relativeFrom="column">
              <wp:posOffset>3398393</wp:posOffset>
            </wp:positionH>
            <wp:positionV relativeFrom="paragraph">
              <wp:posOffset>3904107</wp:posOffset>
            </wp:positionV>
            <wp:extent cx="304514" cy="493287"/>
            <wp:effectExtent l="0" t="0" r="635" b="2540"/>
            <wp:wrapNone/>
            <wp:docPr id="86" name="Picture 86" descr="Chair, Wooden, Wood, Furniture, 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hair, Wooden, Wood, Furniture, Old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4" cy="4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54E51799" wp14:editId="73C72929">
            <wp:simplePos x="0" y="0"/>
            <wp:positionH relativeFrom="column">
              <wp:posOffset>2881826</wp:posOffset>
            </wp:positionH>
            <wp:positionV relativeFrom="paragraph">
              <wp:posOffset>4053059</wp:posOffset>
            </wp:positionV>
            <wp:extent cx="354627" cy="299617"/>
            <wp:effectExtent l="38100" t="19050" r="26670" b="43815"/>
            <wp:wrapNone/>
            <wp:docPr id="87" name="Picture 87" descr="Eraser, Rubber, School, Erase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raser, Rubber, School, Erase, White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208">
                      <a:off x="0" y="0"/>
                      <a:ext cx="357641" cy="3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3A830F44" wp14:editId="50ED89D4">
            <wp:simplePos x="0" y="0"/>
            <wp:positionH relativeFrom="column">
              <wp:posOffset>5903341</wp:posOffset>
            </wp:positionH>
            <wp:positionV relativeFrom="paragraph">
              <wp:posOffset>2953004</wp:posOffset>
            </wp:positionV>
            <wp:extent cx="365760" cy="731520"/>
            <wp:effectExtent l="0" t="0" r="0" b="0"/>
            <wp:wrapNone/>
            <wp:docPr id="85" name="Picture 85" descr="Drop, Water, Rain, Tear, Tear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rop, Water, Rain, Tear, Teardrop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43CD79F5" wp14:editId="3CCC9414">
            <wp:simplePos x="0" y="0"/>
            <wp:positionH relativeFrom="column">
              <wp:posOffset>4940300</wp:posOffset>
            </wp:positionH>
            <wp:positionV relativeFrom="paragraph">
              <wp:posOffset>3138558</wp:posOffset>
            </wp:positionV>
            <wp:extent cx="755586" cy="724654"/>
            <wp:effectExtent l="133350" t="0" r="140335" b="0"/>
            <wp:wrapNone/>
            <wp:docPr id="84" name="Picture 84" descr="Fork, Dishes, Silverware, 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k, Dishes, Silverware, Eat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9075">
                      <a:off x="0" y="0"/>
                      <a:ext cx="755586" cy="7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0F59A892" wp14:editId="7DA4B2B1">
            <wp:simplePos x="0" y="0"/>
            <wp:positionH relativeFrom="column">
              <wp:posOffset>3413886</wp:posOffset>
            </wp:positionH>
            <wp:positionV relativeFrom="paragraph">
              <wp:posOffset>3308985</wp:posOffset>
            </wp:positionV>
            <wp:extent cx="432019" cy="384302"/>
            <wp:effectExtent l="57150" t="0" r="25400" b="15875"/>
            <wp:wrapNone/>
            <wp:docPr id="82" name="Picture 82" descr="Paper-Clip, Office, Pin, Holder,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per-Clip, Office, Pin, Holder, Supply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343">
                      <a:off x="0" y="0"/>
                      <a:ext cx="432019" cy="3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32681F58" wp14:editId="5F87544D">
            <wp:simplePos x="0" y="0"/>
            <wp:positionH relativeFrom="margin">
              <wp:align>center</wp:align>
            </wp:positionH>
            <wp:positionV relativeFrom="paragraph">
              <wp:posOffset>3283077</wp:posOffset>
            </wp:positionV>
            <wp:extent cx="685800" cy="384048"/>
            <wp:effectExtent l="0" t="0" r="0" b="0"/>
            <wp:wrapNone/>
            <wp:docPr id="83" name="Picture 83" descr="Screw, Bolt, Nail, Metallic, Steel, Construction,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w, Bolt, Nail, Metallic, Steel, Construction, Tool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D8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65B9E5F0" wp14:editId="27B70B78">
            <wp:simplePos x="0" y="0"/>
            <wp:positionH relativeFrom="column">
              <wp:posOffset>2767076</wp:posOffset>
            </wp:positionH>
            <wp:positionV relativeFrom="paragraph">
              <wp:posOffset>3325876</wp:posOffset>
            </wp:positionV>
            <wp:extent cx="493776" cy="339438"/>
            <wp:effectExtent l="0" t="0" r="1905" b="3810"/>
            <wp:wrapNone/>
            <wp:docPr id="81" name="Picture 81" descr="Key, Metal,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ey, Metal, Plain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" cy="3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D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5" behindDoc="1" locked="0" layoutInCell="1" allowOverlap="1" wp14:anchorId="343FC7EC" wp14:editId="0DE56D99">
                <wp:simplePos x="0" y="0"/>
                <wp:positionH relativeFrom="column">
                  <wp:posOffset>2694178</wp:posOffset>
                </wp:positionH>
                <wp:positionV relativeFrom="paragraph">
                  <wp:posOffset>2880360</wp:posOffset>
                </wp:positionV>
                <wp:extent cx="3346450" cy="1307465"/>
                <wp:effectExtent l="0" t="0" r="635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13074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5D37" w14:textId="77777777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An electrical 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</w:rPr>
                              <w:t xml:space="preserve">conductor 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lets electricity pass through. They are often metals but</w:t>
                            </w:r>
                            <w:r w:rsidR="00240487"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it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also includes water.</w:t>
                            </w:r>
                          </w:p>
                          <w:p w14:paraId="3CA4E8EA" w14:textId="77777777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1D883300" w14:textId="77777777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A157BA5" w14:textId="77777777" w:rsidR="00336834" w:rsidRDefault="00336834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D194040" w14:textId="10C32956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An electrical 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</w:rPr>
                              <w:t>insulator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does not let electricity pass through. </w:t>
                            </w:r>
                          </w:p>
                          <w:p w14:paraId="1CC28209" w14:textId="77777777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3FC7EC" id="_x0000_s1089" type="#_x0000_t202" style="position:absolute;margin-left:212.15pt;margin-top:226.8pt;width:263.5pt;height:102.95pt;z-index:-2515722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" fillcolor="#deeaf6 [660]" stroked="f">
                <v:textbox>
                  <w:txbxContent>
                    <w:p w14:paraId="68205D37" w14:textId="77777777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An electrical 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  <w:u w:val="single"/>
                        </w:rPr>
                        <w:t xml:space="preserve">conductor 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lets electricity pass through. They are often </w:t>
                      </w:r>
                      <w:proofErr w:type="gramStart"/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>metals</w:t>
                      </w:r>
                      <w:proofErr w:type="gramEnd"/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but</w:t>
                      </w:r>
                      <w:r w:rsidR="00240487"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it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also includes water.</w:t>
                      </w:r>
                    </w:p>
                    <w:p w14:paraId="3CA4E8EA" w14:textId="77777777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1D883300" w14:textId="77777777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A157BA5" w14:textId="77777777" w:rsidR="00336834" w:rsidRDefault="00336834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D194040" w14:textId="10C32956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An electrical 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  <w:u w:val="single"/>
                        </w:rPr>
                        <w:t>insulator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does not let electricity pass through. </w:t>
                      </w:r>
                    </w:p>
                    <w:p w14:paraId="1CC28209" w14:textId="77777777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3BD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5AA3749" wp14:editId="5E17C7E8">
                <wp:simplePos x="0" y="0"/>
                <wp:positionH relativeFrom="column">
                  <wp:posOffset>2593848</wp:posOffset>
                </wp:positionH>
                <wp:positionV relativeFrom="paragraph">
                  <wp:posOffset>2615184</wp:posOffset>
                </wp:positionV>
                <wp:extent cx="3767328" cy="2041271"/>
                <wp:effectExtent l="38100" t="0" r="767080" b="92710"/>
                <wp:wrapNone/>
                <wp:docPr id="80" name="Double Wav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328" cy="2041271"/>
                        </a:xfrm>
                        <a:prstGeom prst="doubleWave">
                          <a:avLst>
                            <a:gd name="adj1" fmla="val 6250"/>
                            <a:gd name="adj2" fmla="val -23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06795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80" o:spid="_x0000_s1026" type="#_x0000_t188" style="position:absolute;margin-left:204.25pt;margin-top:205.9pt;width:296.65pt;height:160.7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" adj="1350,10749" fillcolor="#deeaf6 [660]" strokecolor="black [3213]" strokeweight="1.5pt">
                <v:shadow on="t" type="perspective" color="black" opacity="13107f" origin="-.5,.5" offset="0,0" matrix=",-23853f,,15073f"/>
              </v:shap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5CE7B2" wp14:editId="74317E63">
                <wp:simplePos x="0" y="0"/>
                <wp:positionH relativeFrom="column">
                  <wp:posOffset>4574540</wp:posOffset>
                </wp:positionH>
                <wp:positionV relativeFrom="paragraph">
                  <wp:posOffset>1094105</wp:posOffset>
                </wp:positionV>
                <wp:extent cx="0" cy="475488"/>
                <wp:effectExtent l="0" t="0" r="19050" b="2032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548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77A0CB5" id="Straight Connector 75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2pt,86.15pt" to="360.2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CA9D4B" wp14:editId="5D010D80">
                <wp:simplePos x="0" y="0"/>
                <wp:positionH relativeFrom="column">
                  <wp:posOffset>4587240</wp:posOffset>
                </wp:positionH>
                <wp:positionV relativeFrom="paragraph">
                  <wp:posOffset>1856232</wp:posOffset>
                </wp:positionV>
                <wp:extent cx="0" cy="475488"/>
                <wp:effectExtent l="0" t="0" r="19050" b="2032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548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B9C315" id="Straight Connector 74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146.15pt" to="361.2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6FDDBE" wp14:editId="3A9A6743">
                <wp:simplePos x="0" y="0"/>
                <wp:positionH relativeFrom="column">
                  <wp:posOffset>3910585</wp:posOffset>
                </wp:positionH>
                <wp:positionV relativeFrom="paragraph">
                  <wp:posOffset>2340864</wp:posOffset>
                </wp:positionV>
                <wp:extent cx="658368" cy="0"/>
                <wp:effectExtent l="0" t="0" r="2794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E6A32AC" id="Straight Connector 7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pt,184.3pt" to="359.7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7859BE" wp14:editId="3417B726">
                <wp:simplePos x="0" y="0"/>
                <wp:positionH relativeFrom="column">
                  <wp:posOffset>2886456</wp:posOffset>
                </wp:positionH>
                <wp:positionV relativeFrom="paragraph">
                  <wp:posOffset>2349500</wp:posOffset>
                </wp:positionV>
                <wp:extent cx="712724" cy="0"/>
                <wp:effectExtent l="0" t="0" r="3048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72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78174ED" id="Straight Connector 7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3pt,185pt" to="283.4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DA0094" wp14:editId="2254E417">
                <wp:simplePos x="0" y="0"/>
                <wp:positionH relativeFrom="column">
                  <wp:posOffset>2877313</wp:posOffset>
                </wp:positionH>
                <wp:positionV relativeFrom="paragraph">
                  <wp:posOffset>1078992</wp:posOffset>
                </wp:positionV>
                <wp:extent cx="0" cy="1243584"/>
                <wp:effectExtent l="0" t="0" r="19050" b="3302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358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A5B4EBA" id="Straight Connector 7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55pt,84.95pt" to="226.55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BF1448" wp14:editId="1679E467">
                <wp:simplePos x="0" y="0"/>
                <wp:positionH relativeFrom="column">
                  <wp:posOffset>2895600</wp:posOffset>
                </wp:positionH>
                <wp:positionV relativeFrom="paragraph">
                  <wp:posOffset>1069848</wp:posOffset>
                </wp:positionV>
                <wp:extent cx="612140" cy="0"/>
                <wp:effectExtent l="0" t="0" r="3556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1F8925" id="Straight Connector 7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84.25pt" to="276.2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3BF984" wp14:editId="60E01C56">
                <wp:simplePos x="0" y="0"/>
                <wp:positionH relativeFrom="column">
                  <wp:posOffset>3736848</wp:posOffset>
                </wp:positionH>
                <wp:positionV relativeFrom="paragraph">
                  <wp:posOffset>1078992</wp:posOffset>
                </wp:positionV>
                <wp:extent cx="841248" cy="0"/>
                <wp:effectExtent l="0" t="0" r="3556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24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1D7802" id="Straight Connector 6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5pt,84.95pt" to="360.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0ABF1DA" wp14:editId="2F69ED2C">
            <wp:simplePos x="0" y="0"/>
            <wp:positionH relativeFrom="margin">
              <wp:posOffset>-126441</wp:posOffset>
            </wp:positionH>
            <wp:positionV relativeFrom="paragraph">
              <wp:posOffset>-120015</wp:posOffset>
            </wp:positionV>
            <wp:extent cx="895350" cy="383253"/>
            <wp:effectExtent l="0" t="0" r="0" b="0"/>
            <wp:wrapNone/>
            <wp:docPr id="23" name="Picture 23" descr="Image result for circuit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ircuit symbols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88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0DBC7493" wp14:editId="11D0D8BD">
            <wp:simplePos x="0" y="0"/>
            <wp:positionH relativeFrom="margin">
              <wp:posOffset>2346706</wp:posOffset>
            </wp:positionH>
            <wp:positionV relativeFrom="paragraph">
              <wp:posOffset>689512</wp:posOffset>
            </wp:positionV>
            <wp:extent cx="2688336" cy="2001520"/>
            <wp:effectExtent l="0" t="0" r="0" b="0"/>
            <wp:wrapNone/>
            <wp:docPr id="65" name="Picture 65" descr="Circuit, Diagram, Electronic, Science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ircuit, Diagram, Electronic, Science, Design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E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0E62AD5F" wp14:editId="4AE3FF5A">
            <wp:simplePos x="0" y="0"/>
            <wp:positionH relativeFrom="margin">
              <wp:align>left</wp:align>
            </wp:positionH>
            <wp:positionV relativeFrom="paragraph">
              <wp:posOffset>1087120</wp:posOffset>
            </wp:positionV>
            <wp:extent cx="561975" cy="436661"/>
            <wp:effectExtent l="0" t="0" r="0" b="1905"/>
            <wp:wrapNone/>
            <wp:docPr id="41" name="Picture 41" descr="Image result for motor symbo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motor symbol circ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31"/>
                    <a:stretch/>
                  </pic:blipFill>
                  <pic:spPr bwMode="auto">
                    <a:xfrm>
                      <a:off x="0" y="0"/>
                      <a:ext cx="561975" cy="4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9418FB" wp14:editId="488F0F8D">
                <wp:simplePos x="0" y="0"/>
                <wp:positionH relativeFrom="column">
                  <wp:posOffset>2615565</wp:posOffset>
                </wp:positionH>
                <wp:positionV relativeFrom="paragraph">
                  <wp:posOffset>4905777</wp:posOffset>
                </wp:positionV>
                <wp:extent cx="133350" cy="24765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C79DE9" id="Rectangle 58" o:spid="_x0000_s1026" style="position:absolute;margin-left:205.95pt;margin-top:386.3pt;width:10.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3354812B" wp14:editId="4BEC2C81">
            <wp:simplePos x="0" y="0"/>
            <wp:positionH relativeFrom="column">
              <wp:posOffset>-45487</wp:posOffset>
            </wp:positionH>
            <wp:positionV relativeFrom="paragraph">
              <wp:posOffset>3003550</wp:posOffset>
            </wp:positionV>
            <wp:extent cx="614363" cy="350647"/>
            <wp:effectExtent l="0" t="0" r="0" b="0"/>
            <wp:wrapNone/>
            <wp:docPr id="51" name="Picture 51" descr="Image result for battery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battery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91"/>
                    <a:stretch/>
                  </pic:blipFill>
                  <pic:spPr bwMode="auto">
                    <a:xfrm>
                      <a:off x="0" y="0"/>
                      <a:ext cx="614363" cy="3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3E74418E" wp14:editId="0D03C59F">
            <wp:simplePos x="0" y="0"/>
            <wp:positionH relativeFrom="column">
              <wp:posOffset>111492</wp:posOffset>
            </wp:positionH>
            <wp:positionV relativeFrom="paragraph">
              <wp:posOffset>512311</wp:posOffset>
            </wp:positionV>
            <wp:extent cx="400050" cy="400050"/>
            <wp:effectExtent l="0" t="0" r="0" b="0"/>
            <wp:wrapNone/>
            <wp:docPr id="28" name="Picture 28" descr="Image result for circui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ircuit symbol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64C120DA" wp14:editId="60163EF5">
            <wp:simplePos x="0" y="0"/>
            <wp:positionH relativeFrom="leftMargin">
              <wp:posOffset>916305</wp:posOffset>
            </wp:positionH>
            <wp:positionV relativeFrom="paragraph">
              <wp:posOffset>1287547</wp:posOffset>
            </wp:positionV>
            <wp:extent cx="141288" cy="92805"/>
            <wp:effectExtent l="0" t="0" r="0" b="0"/>
            <wp:wrapNone/>
            <wp:docPr id="42" name="Picture 42" descr="Image result for motor symbo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motor symbol circ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24" t="44306" b="32839"/>
                    <a:stretch/>
                  </pic:blipFill>
                  <pic:spPr bwMode="auto">
                    <a:xfrm>
                      <a:off x="0" y="0"/>
                      <a:ext cx="141288" cy="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507A2F32" wp14:editId="7A71641B">
            <wp:simplePos x="0" y="0"/>
            <wp:positionH relativeFrom="column">
              <wp:posOffset>815185</wp:posOffset>
            </wp:positionH>
            <wp:positionV relativeFrom="paragraph">
              <wp:posOffset>1657350</wp:posOffset>
            </wp:positionV>
            <wp:extent cx="272958" cy="418148"/>
            <wp:effectExtent l="0" t="0" r="0" b="1270"/>
            <wp:wrapNone/>
            <wp:docPr id="45" name="Picture 45" descr="Alligator Clip, Alligator C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ligator Clip, Alligator Clamp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8" cy="41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6B1A62EE" wp14:editId="6E523FDE">
            <wp:simplePos x="0" y="0"/>
            <wp:positionH relativeFrom="column">
              <wp:posOffset>741200</wp:posOffset>
            </wp:positionH>
            <wp:positionV relativeFrom="paragraph">
              <wp:posOffset>1101524</wp:posOffset>
            </wp:positionV>
            <wp:extent cx="385762" cy="407423"/>
            <wp:effectExtent l="0" t="0" r="0" b="0"/>
            <wp:wrapNone/>
            <wp:docPr id="43" name="Picture 43" descr="Image result for motor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motor circ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4"/>
                    <a:stretch/>
                  </pic:blipFill>
                  <pic:spPr bwMode="auto">
                    <a:xfrm>
                      <a:off x="0" y="0"/>
                      <a:ext cx="385762" cy="4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46907C8" wp14:editId="2C5C5F4C">
            <wp:simplePos x="0" y="0"/>
            <wp:positionH relativeFrom="margin">
              <wp:posOffset>747519</wp:posOffset>
            </wp:positionH>
            <wp:positionV relativeFrom="paragraph">
              <wp:posOffset>478031</wp:posOffset>
            </wp:positionV>
            <wp:extent cx="361950" cy="523875"/>
            <wp:effectExtent l="0" t="0" r="0" b="9525"/>
            <wp:wrapNone/>
            <wp:docPr id="29" name="Picture 29" descr="Image result for buz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uzz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8" b="31987"/>
                    <a:stretch/>
                  </pic:blipFill>
                  <pic:spPr bwMode="auto">
                    <a:xfrm>
                      <a:off x="0" y="0"/>
                      <a:ext cx="361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6EC09FB4" wp14:editId="6EBBA5F6">
            <wp:simplePos x="0" y="0"/>
            <wp:positionH relativeFrom="column">
              <wp:posOffset>736832</wp:posOffset>
            </wp:positionH>
            <wp:positionV relativeFrom="paragraph">
              <wp:posOffset>-155141</wp:posOffset>
            </wp:positionV>
            <wp:extent cx="396900" cy="539679"/>
            <wp:effectExtent l="0" t="0" r="3175" b="0"/>
            <wp:wrapNone/>
            <wp:docPr id="24" name="Picture 24" descr="Image result for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ulb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0" cy="53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B95718" wp14:editId="398822D1">
                <wp:simplePos x="0" y="0"/>
                <wp:positionH relativeFrom="column">
                  <wp:posOffset>1132236</wp:posOffset>
                </wp:positionH>
                <wp:positionV relativeFrom="paragraph">
                  <wp:posOffset>1110661</wp:posOffset>
                </wp:positionV>
                <wp:extent cx="981075" cy="34290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0F2B3" w14:textId="77777777" w:rsidR="00A85A42" w:rsidRPr="00336834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B95718" id="Rectangle 31" o:spid="_x0000_s1090" style="position:absolute;margin-left:89.15pt;margin-top:87.45pt;width:77.2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" filled="f" stroked="f" strokeweight="1pt">
                <v:textbox>
                  <w:txbxContent>
                    <w:p w14:paraId="1410F2B3" w14:textId="77777777" w:rsidR="00A85A42" w:rsidRPr="00336834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MOTOR</w:t>
                      </w:r>
                    </w:p>
                  </w:txbxContent>
                </v:textbox>
              </v:rect>
            </w:pict>
          </mc:Fallback>
        </mc:AlternateContent>
      </w:r>
      <w:r w:rsidR="00822D2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843678D" wp14:editId="3CE85EB8">
                <wp:simplePos x="0" y="0"/>
                <wp:positionH relativeFrom="column">
                  <wp:posOffset>1237661</wp:posOffset>
                </wp:positionH>
                <wp:positionV relativeFrom="paragraph">
                  <wp:posOffset>1737438</wp:posOffset>
                </wp:positionV>
                <wp:extent cx="766763" cy="3429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ED581" w14:textId="77777777" w:rsidR="00A85A42" w:rsidRPr="00336834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WIRE</w:t>
                            </w:r>
                            <w:r w:rsidR="004A5E06"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43678D" id="Rectangle 32" o:spid="_x0000_s1091" style="position:absolute;margin-left:97.45pt;margin-top:136.8pt;width:60.4pt;height:2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" fillcolor="white [3212]" stroked="f" strokeweight="1pt">
                <v:textbox>
                  <w:txbxContent>
                    <w:p w14:paraId="286ED581" w14:textId="77777777" w:rsidR="00A85A42" w:rsidRPr="00336834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WIRE</w:t>
                      </w:r>
                      <w:r w:rsidR="004A5E06"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39869229" wp14:editId="7AA1F626">
            <wp:simplePos x="0" y="0"/>
            <wp:positionH relativeFrom="margin">
              <wp:align>left</wp:align>
            </wp:positionH>
            <wp:positionV relativeFrom="paragraph">
              <wp:posOffset>2382505</wp:posOffset>
            </wp:positionV>
            <wp:extent cx="473172" cy="313969"/>
            <wp:effectExtent l="0" t="0" r="3175" b="0"/>
            <wp:wrapNone/>
            <wp:docPr id="46" name="Picture 46" descr="Voltmeter, Electronics, Circuit, Electrica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oltmeter, Electronics, Circuit, Electrical Circuit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2" cy="3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326D060B" wp14:editId="1B8D9FC0">
            <wp:simplePos x="0" y="0"/>
            <wp:positionH relativeFrom="column">
              <wp:posOffset>741355</wp:posOffset>
            </wp:positionH>
            <wp:positionV relativeFrom="paragraph">
              <wp:posOffset>2232134</wp:posOffset>
            </wp:positionV>
            <wp:extent cx="347623" cy="559929"/>
            <wp:effectExtent l="0" t="0" r="0" b="0"/>
            <wp:wrapNone/>
            <wp:docPr id="47" name="Picture 47" descr="Voltage, Meter, Multimeter, Tester, Amp, Elect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oltage, Meter, Multimeter, Tester, Amp, Electrical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3" cy="5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7317EAA8" wp14:editId="1719C95C">
            <wp:simplePos x="0" y="0"/>
            <wp:positionH relativeFrom="column">
              <wp:posOffset>-108569</wp:posOffset>
            </wp:positionH>
            <wp:positionV relativeFrom="paragraph">
              <wp:posOffset>3668457</wp:posOffset>
            </wp:positionV>
            <wp:extent cx="752475" cy="217484"/>
            <wp:effectExtent l="0" t="0" r="0" b="0"/>
            <wp:wrapNone/>
            <wp:docPr id="53" name="Picture 53" descr="Image result for switch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switch symbol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54FAC62D" wp14:editId="51B3ED1F">
            <wp:simplePos x="0" y="0"/>
            <wp:positionH relativeFrom="column">
              <wp:posOffset>635666</wp:posOffset>
            </wp:positionH>
            <wp:positionV relativeFrom="paragraph">
              <wp:posOffset>3560027</wp:posOffset>
            </wp:positionV>
            <wp:extent cx="555976" cy="427355"/>
            <wp:effectExtent l="0" t="0" r="0" b="0"/>
            <wp:wrapNone/>
            <wp:docPr id="54" name="Picture 54" descr="Image result for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switch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6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B4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BE041A" wp14:editId="38B04A83">
                <wp:simplePos x="0" y="0"/>
                <wp:positionH relativeFrom="column">
                  <wp:posOffset>2819400</wp:posOffset>
                </wp:positionH>
                <wp:positionV relativeFrom="paragraph">
                  <wp:posOffset>5800725</wp:posOffset>
                </wp:positionV>
                <wp:extent cx="133350" cy="24765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76595A" id="Rectangle 62" o:spid="_x0000_s1026" style="position:absolute;margin-left:222pt;margin-top:456.75pt;width:10.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452B02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27612C" wp14:editId="27553683">
                <wp:simplePos x="0" y="0"/>
                <wp:positionH relativeFrom="column">
                  <wp:posOffset>2571751</wp:posOffset>
                </wp:positionH>
                <wp:positionV relativeFrom="paragraph">
                  <wp:posOffset>5514975</wp:posOffset>
                </wp:positionV>
                <wp:extent cx="133350" cy="2667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734F40" id="Rectangle 59" o:spid="_x0000_s1026" style="position:absolute;margin-left:202.5pt;margin-top:434.25pt;width:10.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" fillcolor="white [3212]" strokecolor="white [3212]" strokeweight="1pt"/>
            </w:pict>
          </mc:Fallback>
        </mc:AlternateContent>
      </w:r>
      <w:r w:rsidR="00336834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7AB407E" wp14:editId="4EAA2460">
                <wp:simplePos x="0" y="0"/>
                <wp:positionH relativeFrom="column">
                  <wp:posOffset>6686550</wp:posOffset>
                </wp:positionH>
                <wp:positionV relativeFrom="paragraph">
                  <wp:posOffset>2547620</wp:posOffset>
                </wp:positionV>
                <wp:extent cx="2546985" cy="1828800"/>
                <wp:effectExtent l="57150" t="19050" r="81915" b="11430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828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3F6A72" w14:textId="77777777" w:rsidR="00675EA7" w:rsidRPr="00336834" w:rsidRDefault="00675EA7" w:rsidP="00675E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20"/>
                                <w:szCs w:val="20"/>
                                <w:u w:val="single"/>
                              </w:rPr>
                              <w:t>Current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this is the amount of electricity flowing</w:t>
                            </w:r>
                            <w:r w:rsidR="00410F85"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through the circuit (</w:t>
                            </w: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 flow of electrons moving in a loop in the circuit). It </w:t>
                            </w:r>
                            <w:r w:rsidR="00410F85"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is</w:t>
                            </w: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measured in amps.</w:t>
                            </w:r>
                          </w:p>
                          <w:p w14:paraId="14E363C5" w14:textId="77777777" w:rsidR="00410F85" w:rsidRPr="00336834" w:rsidRDefault="00410F85" w:rsidP="00675E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2773390" w14:textId="77777777" w:rsidR="00675EA7" w:rsidRPr="00336834" w:rsidRDefault="00675EA7" w:rsidP="00675E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20"/>
                                <w:szCs w:val="20"/>
                                <w:u w:val="single"/>
                              </w:rPr>
                              <w:t>Voltage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sz w:val="20"/>
                                <w:szCs w:val="20"/>
                              </w:rPr>
                              <w:t>:</w:t>
                            </w:r>
                            <w:r w:rsidRPr="00336834">
                              <w:rPr>
                                <w:rStyle w:val="Strong"/>
                                <w:rFonts w:ascii="Verdana" w:hAnsi="Verdan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is the difference in electrical energy between two parts of a circuit. It is measured in volts. The bigger the voltage, the bigger the current. </w:t>
                            </w:r>
                          </w:p>
                          <w:p w14:paraId="62020196" w14:textId="77777777" w:rsidR="00675EA7" w:rsidRPr="00336834" w:rsidRDefault="00675EA7" w:rsidP="00675EA7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AB407E" id="_x0000_s1092" type="#_x0000_t202" style="position:absolute;margin-left:526.5pt;margin-top:200.6pt;width:200.55pt;height:2in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" fillcolor="#fcf">
                <v:shadow on="t" color="black" opacity="26214f" origin=",-.5" offset="0,3pt"/>
                <v:textbox>
                  <w:txbxContent>
                    <w:p w14:paraId="4D3F6A72" w14:textId="77777777" w:rsidR="00675EA7" w:rsidRPr="00336834" w:rsidRDefault="00675EA7" w:rsidP="00675EA7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20"/>
                          <w:szCs w:val="20"/>
                          <w:u w:val="single"/>
                        </w:rPr>
                        <w:t>Current</w:t>
                      </w:r>
                      <w:r w:rsidRPr="00336834">
                        <w:rPr>
                          <w:rStyle w:val="Strong"/>
                          <w:rFonts w:ascii="Verdana" w:hAnsi="Verdana"/>
                          <w:sz w:val="20"/>
                          <w:szCs w:val="20"/>
                        </w:rPr>
                        <w:t xml:space="preserve">: </w:t>
                      </w: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this is the amount of electricity flowing</w:t>
                      </w:r>
                      <w:r w:rsidR="00410F85"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through the circuit (</w:t>
                      </w: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 flow of electrons moving in a loop in the circuit). It </w:t>
                      </w:r>
                      <w:r w:rsidR="00410F85"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is</w:t>
                      </w: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measured in amps.</w:t>
                      </w:r>
                    </w:p>
                    <w:p w14:paraId="14E363C5" w14:textId="77777777" w:rsidR="00410F85" w:rsidRPr="00336834" w:rsidRDefault="00410F85" w:rsidP="00675EA7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2773390" w14:textId="77777777" w:rsidR="00675EA7" w:rsidRPr="00336834" w:rsidRDefault="00675EA7" w:rsidP="00675EA7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20"/>
                          <w:szCs w:val="20"/>
                          <w:u w:val="single"/>
                        </w:rPr>
                        <w:t>Voltage</w:t>
                      </w:r>
                      <w:r w:rsidRPr="00336834">
                        <w:rPr>
                          <w:rStyle w:val="Strong"/>
                          <w:rFonts w:ascii="Verdana" w:hAnsi="Verdana"/>
                          <w:sz w:val="20"/>
                          <w:szCs w:val="20"/>
                        </w:rPr>
                        <w:t>:</w:t>
                      </w:r>
                      <w:r w:rsidRPr="00336834">
                        <w:rPr>
                          <w:rStyle w:val="Strong"/>
                          <w:rFonts w:ascii="Verdana" w:hAnsi="Verdana" w:cs="Cambria"/>
                          <w:sz w:val="20"/>
                          <w:szCs w:val="20"/>
                        </w:rPr>
                        <w:t> </w:t>
                      </w: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is the differ</w:t>
                      </w:r>
                      <w:bookmarkStart w:id="1" w:name="_GoBack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ence in electrical energy between two parts of a circuit. It is measured in volts. The bigger the voltage, the bigger the current. </w:t>
                      </w:r>
                    </w:p>
                    <w:bookmarkEnd w:id="1"/>
                    <w:p w14:paraId="62020196" w14:textId="77777777" w:rsidR="00675EA7" w:rsidRPr="00336834" w:rsidRDefault="00675EA7" w:rsidP="00675EA7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07C6" w:rsidRPr="00C32272" w:rsidSect="00C567E5">
      <w:pgSz w:w="16838" w:h="11906" w:orient="landscape"/>
      <w:pgMar w:top="1440" w:right="1560" w:bottom="1440" w:left="15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23A25" w14:textId="77777777" w:rsidR="008E2792" w:rsidRDefault="008E2792" w:rsidP="00EB11D7">
      <w:pPr>
        <w:spacing w:after="0" w:line="240" w:lineRule="auto"/>
      </w:pPr>
      <w:r>
        <w:separator/>
      </w:r>
    </w:p>
  </w:endnote>
  <w:endnote w:type="continuationSeparator" w:id="0">
    <w:p w14:paraId="170F9AB6" w14:textId="77777777" w:rsidR="008E2792" w:rsidRDefault="008E2792" w:rsidP="00EB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 Sans Light NWEA">
    <w:altName w:val="Rockwell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udmo Jiggler">
    <w:altName w:val="Chaparral Pro Light"/>
    <w:charset w:val="00"/>
    <w:family w:val="auto"/>
    <w:pitch w:val="variable"/>
    <w:sig w:usb0="00000001" w:usb1="1000200A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CB70A" w14:textId="77777777" w:rsidR="00EB11D7" w:rsidRDefault="00EB11D7">
    <w:pPr>
      <w:pStyle w:val="Footer"/>
    </w:pPr>
  </w:p>
  <w:p w14:paraId="61C6BA18" w14:textId="224C9DE7" w:rsidR="00FF7496" w:rsidRPr="007458A9" w:rsidRDefault="004373EB" w:rsidP="00FF7496">
    <w:pPr>
      <w:pStyle w:val="Footer"/>
      <w:jc w:val="center"/>
      <w:rPr>
        <w:rFonts w:ascii="Geo Sans Light NWEA" w:hAnsi="Geo Sans Light NWEA"/>
      </w:rPr>
    </w:pPr>
    <w:sdt>
      <w:sdtPr>
        <w:rPr>
          <w:rFonts w:ascii="Geo Sans Light NWEA" w:hAnsi="Geo Sans Light NWEA"/>
        </w:rPr>
        <w:id w:val="14043924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eo Sans Light NWEA" w:hAnsi="Geo Sans Light NWEA"/>
            </w:rPr>
            <w:id w:val="140439241"/>
            <w:docPartObj>
              <w:docPartGallery w:val="Page Numbers (Top of Page)"/>
              <w:docPartUnique/>
            </w:docPartObj>
          </w:sdtPr>
          <w:sdtEndPr/>
          <w:sdtContent>
            <w:r w:rsidR="00FF7496" w:rsidRPr="007458A9">
              <w:rPr>
                <w:rFonts w:ascii="Geo Sans Light NWEA" w:hAnsi="Geo Sans Light NWEA"/>
              </w:rPr>
              <w:t xml:space="preserve">Page </w: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FF7496" w:rsidRPr="007458A9">
              <w:rPr>
                <w:rFonts w:ascii="Geo Sans Light NWEA" w:hAnsi="Geo Sans Light NWEA"/>
                <w:b/>
              </w:rPr>
              <w:instrText xml:space="preserve"> PAGE </w:instrTex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1</w: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  <w:r w:rsidR="00FF7496" w:rsidRPr="007458A9">
              <w:rPr>
                <w:rFonts w:ascii="Geo Sans Light NWEA" w:hAnsi="Geo Sans Light NWEA"/>
              </w:rPr>
              <w:t xml:space="preserve"> of </w: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FF7496" w:rsidRPr="007458A9">
              <w:rPr>
                <w:rFonts w:ascii="Geo Sans Light NWEA" w:hAnsi="Geo Sans Light NWEA"/>
                <w:b/>
              </w:rPr>
              <w:instrText xml:space="preserve"> NUMPAGES  </w:instrTex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7</w: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1FDE2527" w14:textId="77777777" w:rsidR="00FF7496" w:rsidRPr="007458A9" w:rsidRDefault="00FF7496" w:rsidP="00FF7496">
    <w:pPr>
      <w:pStyle w:val="Footer"/>
      <w:tabs>
        <w:tab w:val="clear" w:pos="4513"/>
        <w:tab w:val="left" w:pos="9026"/>
        <w:tab w:val="left" w:pos="10395"/>
      </w:tabs>
      <w:rPr>
        <w:rFonts w:ascii="Geo Sans Light NWEA" w:hAnsi="Geo Sans Light NWEA"/>
        <w:color w:val="000000" w:themeColor="text1"/>
        <w:sz w:val="24"/>
        <w:szCs w:val="24"/>
      </w:rPr>
    </w:pPr>
    <w:r w:rsidRPr="007458A9">
      <w:rPr>
        <w:rFonts w:ascii="Geo Sans Light NWEA" w:hAnsi="Geo Sans Light NWEA"/>
      </w:rPr>
      <w:t xml:space="preserve">    </w:t>
    </w:r>
    <w:r w:rsidRPr="007458A9">
      <w:rPr>
        <w:rFonts w:ascii="Geo Sans Light NWEA" w:hAnsi="Geo Sans Light NWEA"/>
        <w:color w:val="000000" w:themeColor="text1"/>
        <w:sz w:val="24"/>
        <w:szCs w:val="24"/>
      </w:rPr>
      <w:tab/>
    </w:r>
    <w:r>
      <w:rPr>
        <w:rFonts w:ascii="Geo Sans Light NWEA" w:hAnsi="Geo Sans Light NWEA"/>
        <w:color w:val="000000" w:themeColor="text1"/>
        <w:sz w:val="24"/>
        <w:szCs w:val="24"/>
      </w:rPr>
      <w:tab/>
    </w:r>
  </w:p>
  <w:p w14:paraId="28441B5E" w14:textId="77777777" w:rsidR="00FF7496" w:rsidRPr="007458A9" w:rsidRDefault="00FF7496" w:rsidP="00FF7496">
    <w:pPr>
      <w:pStyle w:val="Footer"/>
      <w:tabs>
        <w:tab w:val="clear" w:pos="4513"/>
        <w:tab w:val="clear" w:pos="9026"/>
        <w:tab w:val="left" w:pos="8400"/>
      </w:tabs>
      <w:rPr>
        <w:rFonts w:ascii="Geo Sans Light NWEA" w:hAnsi="Geo Sans Light NWEA"/>
      </w:rPr>
    </w:pPr>
    <w:r>
      <w:rPr>
        <w:rFonts w:ascii="Geo Sans Light NWEA" w:hAnsi="Geo Sans Light NWEA"/>
      </w:rPr>
      <w:tab/>
    </w:r>
  </w:p>
  <w:p w14:paraId="57DAA297" w14:textId="77777777" w:rsidR="00EB11D7" w:rsidRDefault="00EB11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985F4" w14:textId="77777777" w:rsidR="000464F8" w:rsidRDefault="000464F8">
    <w:pPr>
      <w:pStyle w:val="Footer"/>
    </w:pPr>
  </w:p>
  <w:p w14:paraId="5734E1D8" w14:textId="148260E7" w:rsidR="000464F8" w:rsidRPr="007458A9" w:rsidRDefault="004373EB" w:rsidP="00FF7496">
    <w:pPr>
      <w:pStyle w:val="Footer"/>
      <w:jc w:val="center"/>
      <w:rPr>
        <w:rFonts w:ascii="Geo Sans Light NWEA" w:hAnsi="Geo Sans Light NWEA"/>
      </w:rPr>
    </w:pPr>
    <w:sdt>
      <w:sdtPr>
        <w:rPr>
          <w:rFonts w:ascii="Geo Sans Light NWEA" w:hAnsi="Geo Sans Light NWEA"/>
        </w:rPr>
        <w:id w:val="203776360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eo Sans Light NWEA" w:hAnsi="Geo Sans Light NWEA"/>
            </w:rPr>
            <w:id w:val="-63343151"/>
            <w:docPartObj>
              <w:docPartGallery w:val="Page Numbers (Top of Page)"/>
              <w:docPartUnique/>
            </w:docPartObj>
          </w:sdtPr>
          <w:sdtEndPr/>
          <w:sdtContent>
            <w:r w:rsidR="000464F8" w:rsidRPr="007458A9">
              <w:rPr>
                <w:rFonts w:ascii="Geo Sans Light NWEA" w:hAnsi="Geo Sans Light NWEA"/>
              </w:rPr>
              <w:t xml:space="preserve">Page 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0464F8" w:rsidRPr="007458A9">
              <w:rPr>
                <w:rFonts w:ascii="Geo Sans Light NWEA" w:hAnsi="Geo Sans Light NWEA"/>
                <w:b/>
              </w:rPr>
              <w:instrText xml:space="preserve"> PAGE </w:instrTex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7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  <w:r w:rsidR="000464F8" w:rsidRPr="007458A9">
              <w:rPr>
                <w:rFonts w:ascii="Geo Sans Light NWEA" w:hAnsi="Geo Sans Light NWEA"/>
              </w:rPr>
              <w:t xml:space="preserve"> of 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0464F8" w:rsidRPr="007458A9">
              <w:rPr>
                <w:rFonts w:ascii="Geo Sans Light NWEA" w:hAnsi="Geo Sans Light NWEA"/>
                <w:b/>
              </w:rPr>
              <w:instrText xml:space="preserve"> NUMPAGES  </w:instrTex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7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2C8ED38" w14:textId="77777777" w:rsidR="000464F8" w:rsidRPr="007458A9" w:rsidRDefault="000464F8" w:rsidP="00FF7496">
    <w:pPr>
      <w:pStyle w:val="Footer"/>
      <w:tabs>
        <w:tab w:val="clear" w:pos="4513"/>
        <w:tab w:val="left" w:pos="9026"/>
        <w:tab w:val="left" w:pos="10395"/>
      </w:tabs>
      <w:rPr>
        <w:rFonts w:ascii="Geo Sans Light NWEA" w:hAnsi="Geo Sans Light NWEA"/>
        <w:color w:val="000000" w:themeColor="text1"/>
        <w:sz w:val="24"/>
        <w:szCs w:val="24"/>
      </w:rPr>
    </w:pPr>
    <w:r w:rsidRPr="007458A9">
      <w:rPr>
        <w:rFonts w:ascii="Geo Sans Light NWEA" w:hAnsi="Geo Sans Light NWEA"/>
      </w:rPr>
      <w:t xml:space="preserve">    </w:t>
    </w:r>
    <w:r w:rsidRPr="007458A9">
      <w:rPr>
        <w:rFonts w:ascii="Geo Sans Light NWEA" w:hAnsi="Geo Sans Light NWEA"/>
        <w:color w:val="000000" w:themeColor="text1"/>
        <w:sz w:val="24"/>
        <w:szCs w:val="24"/>
      </w:rPr>
      <w:tab/>
    </w:r>
    <w:r>
      <w:rPr>
        <w:rFonts w:ascii="Geo Sans Light NWEA" w:hAnsi="Geo Sans Light NWEA"/>
        <w:color w:val="000000" w:themeColor="text1"/>
        <w:sz w:val="24"/>
        <w:szCs w:val="24"/>
      </w:rPr>
      <w:tab/>
    </w:r>
  </w:p>
  <w:p w14:paraId="11413757" w14:textId="77777777" w:rsidR="000464F8" w:rsidRPr="007458A9" w:rsidRDefault="000464F8" w:rsidP="00FF7496">
    <w:pPr>
      <w:pStyle w:val="Footer"/>
      <w:tabs>
        <w:tab w:val="clear" w:pos="4513"/>
        <w:tab w:val="clear" w:pos="9026"/>
        <w:tab w:val="left" w:pos="8400"/>
      </w:tabs>
      <w:rPr>
        <w:rFonts w:ascii="Geo Sans Light NWEA" w:hAnsi="Geo Sans Light NWEA"/>
      </w:rPr>
    </w:pPr>
    <w:r>
      <w:rPr>
        <w:rFonts w:ascii="Geo Sans Light NWEA" w:hAnsi="Geo Sans Light NWEA"/>
      </w:rPr>
      <w:tab/>
    </w:r>
  </w:p>
  <w:p w14:paraId="0DF4CEB7" w14:textId="77777777" w:rsidR="000464F8" w:rsidRDefault="00046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DA3E6" w14:textId="77777777" w:rsidR="008E2792" w:rsidRDefault="008E2792" w:rsidP="00EB11D7">
      <w:pPr>
        <w:spacing w:after="0" w:line="240" w:lineRule="auto"/>
      </w:pPr>
      <w:r>
        <w:separator/>
      </w:r>
    </w:p>
  </w:footnote>
  <w:footnote w:type="continuationSeparator" w:id="0">
    <w:p w14:paraId="12009459" w14:textId="77777777" w:rsidR="008E2792" w:rsidRDefault="008E2792" w:rsidP="00EB1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84983"/>
    <w:multiLevelType w:val="hybridMultilevel"/>
    <w:tmpl w:val="E2B24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E26F6"/>
    <w:multiLevelType w:val="hybridMultilevel"/>
    <w:tmpl w:val="C6ECCA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40292"/>
    <w:multiLevelType w:val="hybridMultilevel"/>
    <w:tmpl w:val="9D148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B47C9"/>
    <w:multiLevelType w:val="hybridMultilevel"/>
    <w:tmpl w:val="7BCA7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1B5"/>
    <w:rsid w:val="0004294D"/>
    <w:rsid w:val="000464F8"/>
    <w:rsid w:val="000608E6"/>
    <w:rsid w:val="00087A39"/>
    <w:rsid w:val="00091063"/>
    <w:rsid w:val="000B3AB5"/>
    <w:rsid w:val="000E7751"/>
    <w:rsid w:val="000E7B56"/>
    <w:rsid w:val="000F1F1D"/>
    <w:rsid w:val="00101DBC"/>
    <w:rsid w:val="001157E3"/>
    <w:rsid w:val="00133609"/>
    <w:rsid w:val="00164592"/>
    <w:rsid w:val="00184E43"/>
    <w:rsid w:val="00194CBB"/>
    <w:rsid w:val="001B124B"/>
    <w:rsid w:val="001B7680"/>
    <w:rsid w:val="001D40F4"/>
    <w:rsid w:val="001E0308"/>
    <w:rsid w:val="001E1EC3"/>
    <w:rsid w:val="001E2A6A"/>
    <w:rsid w:val="001E3D8C"/>
    <w:rsid w:val="001F4B20"/>
    <w:rsid w:val="0020637F"/>
    <w:rsid w:val="00207216"/>
    <w:rsid w:val="002126C5"/>
    <w:rsid w:val="00212B2B"/>
    <w:rsid w:val="00235769"/>
    <w:rsid w:val="00236DC7"/>
    <w:rsid w:val="00240487"/>
    <w:rsid w:val="0024446B"/>
    <w:rsid w:val="0025647C"/>
    <w:rsid w:val="00265746"/>
    <w:rsid w:val="0027696B"/>
    <w:rsid w:val="00276F38"/>
    <w:rsid w:val="0027713B"/>
    <w:rsid w:val="00296EC8"/>
    <w:rsid w:val="002A5B08"/>
    <w:rsid w:val="002B3812"/>
    <w:rsid w:val="002C2611"/>
    <w:rsid w:val="002C3E27"/>
    <w:rsid w:val="002D2350"/>
    <w:rsid w:val="002D48CF"/>
    <w:rsid w:val="002E4944"/>
    <w:rsid w:val="002F163F"/>
    <w:rsid w:val="002F1FBA"/>
    <w:rsid w:val="00324A80"/>
    <w:rsid w:val="00336834"/>
    <w:rsid w:val="00364701"/>
    <w:rsid w:val="0037347A"/>
    <w:rsid w:val="003779EF"/>
    <w:rsid w:val="00391810"/>
    <w:rsid w:val="003A7654"/>
    <w:rsid w:val="003B0FDF"/>
    <w:rsid w:val="003B38A8"/>
    <w:rsid w:val="003C6B48"/>
    <w:rsid w:val="003D26E7"/>
    <w:rsid w:val="003F0AF8"/>
    <w:rsid w:val="00410F85"/>
    <w:rsid w:val="00425B0F"/>
    <w:rsid w:val="004373EB"/>
    <w:rsid w:val="00452B02"/>
    <w:rsid w:val="0048447D"/>
    <w:rsid w:val="004A18AA"/>
    <w:rsid w:val="004A2C3B"/>
    <w:rsid w:val="004A5E06"/>
    <w:rsid w:val="004A5EF6"/>
    <w:rsid w:val="004B7C40"/>
    <w:rsid w:val="004C342A"/>
    <w:rsid w:val="004C7D6D"/>
    <w:rsid w:val="004E6F29"/>
    <w:rsid w:val="004F2367"/>
    <w:rsid w:val="00571452"/>
    <w:rsid w:val="00571E33"/>
    <w:rsid w:val="005C6509"/>
    <w:rsid w:val="005C68D9"/>
    <w:rsid w:val="005F3965"/>
    <w:rsid w:val="006012FC"/>
    <w:rsid w:val="00633B18"/>
    <w:rsid w:val="006410CB"/>
    <w:rsid w:val="00644964"/>
    <w:rsid w:val="00660887"/>
    <w:rsid w:val="00660AFC"/>
    <w:rsid w:val="00660C2F"/>
    <w:rsid w:val="00675EA7"/>
    <w:rsid w:val="00681157"/>
    <w:rsid w:val="00681605"/>
    <w:rsid w:val="006B7207"/>
    <w:rsid w:val="006F19BA"/>
    <w:rsid w:val="006F2FE5"/>
    <w:rsid w:val="007039CE"/>
    <w:rsid w:val="00710A6A"/>
    <w:rsid w:val="007255AC"/>
    <w:rsid w:val="007430C3"/>
    <w:rsid w:val="00775472"/>
    <w:rsid w:val="007B6620"/>
    <w:rsid w:val="007B6E9E"/>
    <w:rsid w:val="007C6B4F"/>
    <w:rsid w:val="007E117C"/>
    <w:rsid w:val="00806DFC"/>
    <w:rsid w:val="00815684"/>
    <w:rsid w:val="00822D29"/>
    <w:rsid w:val="00851103"/>
    <w:rsid w:val="00877311"/>
    <w:rsid w:val="008807C6"/>
    <w:rsid w:val="00885ABC"/>
    <w:rsid w:val="008A575A"/>
    <w:rsid w:val="008B086F"/>
    <w:rsid w:val="008C4E0B"/>
    <w:rsid w:val="008E2792"/>
    <w:rsid w:val="008E5D73"/>
    <w:rsid w:val="008F3E96"/>
    <w:rsid w:val="008F76F4"/>
    <w:rsid w:val="00902464"/>
    <w:rsid w:val="00902BE5"/>
    <w:rsid w:val="0091539D"/>
    <w:rsid w:val="009326DC"/>
    <w:rsid w:val="00937ABE"/>
    <w:rsid w:val="00940423"/>
    <w:rsid w:val="009428AC"/>
    <w:rsid w:val="00953B3A"/>
    <w:rsid w:val="00963C78"/>
    <w:rsid w:val="009A6846"/>
    <w:rsid w:val="009B470E"/>
    <w:rsid w:val="009D3BD8"/>
    <w:rsid w:val="009D7A5E"/>
    <w:rsid w:val="009E1F9F"/>
    <w:rsid w:val="00A1138C"/>
    <w:rsid w:val="00A1509A"/>
    <w:rsid w:val="00A47F70"/>
    <w:rsid w:val="00A76DBA"/>
    <w:rsid w:val="00A85A42"/>
    <w:rsid w:val="00A973C9"/>
    <w:rsid w:val="00AA3034"/>
    <w:rsid w:val="00AB0930"/>
    <w:rsid w:val="00AB4B88"/>
    <w:rsid w:val="00AC21B5"/>
    <w:rsid w:val="00AC691A"/>
    <w:rsid w:val="00AC7183"/>
    <w:rsid w:val="00B3360A"/>
    <w:rsid w:val="00B467A7"/>
    <w:rsid w:val="00B62505"/>
    <w:rsid w:val="00B67E5E"/>
    <w:rsid w:val="00B87C1F"/>
    <w:rsid w:val="00B94F18"/>
    <w:rsid w:val="00B95162"/>
    <w:rsid w:val="00BC0E75"/>
    <w:rsid w:val="00BC2A8A"/>
    <w:rsid w:val="00BF1015"/>
    <w:rsid w:val="00C12D0A"/>
    <w:rsid w:val="00C12D8E"/>
    <w:rsid w:val="00C32272"/>
    <w:rsid w:val="00C341E3"/>
    <w:rsid w:val="00C452C2"/>
    <w:rsid w:val="00C53B4D"/>
    <w:rsid w:val="00C567E5"/>
    <w:rsid w:val="00C63BF3"/>
    <w:rsid w:val="00C640F2"/>
    <w:rsid w:val="00C64C56"/>
    <w:rsid w:val="00C939B3"/>
    <w:rsid w:val="00C97671"/>
    <w:rsid w:val="00CB7447"/>
    <w:rsid w:val="00CC4C67"/>
    <w:rsid w:val="00CE7136"/>
    <w:rsid w:val="00D00FA6"/>
    <w:rsid w:val="00D45502"/>
    <w:rsid w:val="00D54E44"/>
    <w:rsid w:val="00D65FCA"/>
    <w:rsid w:val="00D9009D"/>
    <w:rsid w:val="00D97D1F"/>
    <w:rsid w:val="00DA2C26"/>
    <w:rsid w:val="00DB087B"/>
    <w:rsid w:val="00DB67AA"/>
    <w:rsid w:val="00DC5126"/>
    <w:rsid w:val="00DE72E6"/>
    <w:rsid w:val="00E10FA6"/>
    <w:rsid w:val="00E11E6E"/>
    <w:rsid w:val="00E14365"/>
    <w:rsid w:val="00E16103"/>
    <w:rsid w:val="00E36B63"/>
    <w:rsid w:val="00E63BF4"/>
    <w:rsid w:val="00E648FA"/>
    <w:rsid w:val="00E67A44"/>
    <w:rsid w:val="00EB11D7"/>
    <w:rsid w:val="00EE5C84"/>
    <w:rsid w:val="00EE662C"/>
    <w:rsid w:val="00F255D3"/>
    <w:rsid w:val="00F4308E"/>
    <w:rsid w:val="00F54652"/>
    <w:rsid w:val="00F700B7"/>
    <w:rsid w:val="00F776CD"/>
    <w:rsid w:val="00F9218C"/>
    <w:rsid w:val="00FD6C38"/>
    <w:rsid w:val="00FE5A8D"/>
    <w:rsid w:val="00FE7462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73FDBD"/>
  <w15:chartTrackingRefBased/>
  <w15:docId w15:val="{2B6DC1C2-69B5-4438-B3D5-46BC000CC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F70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B87C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52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F7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47F7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7F7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4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70"/>
  </w:style>
  <w:style w:type="paragraph" w:styleId="Header">
    <w:name w:val="header"/>
    <w:basedOn w:val="Normal"/>
    <w:link w:val="HeaderChar"/>
    <w:uiPriority w:val="99"/>
    <w:unhideWhenUsed/>
    <w:rsid w:val="00EB1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1D7"/>
  </w:style>
  <w:style w:type="table" w:styleId="PlainTable1">
    <w:name w:val="Plain Table 1"/>
    <w:basedOn w:val="TableNormal"/>
    <w:uiPriority w:val="41"/>
    <w:rsid w:val="005C68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C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8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75EA7"/>
    <w:rPr>
      <w:b/>
      <w:bCs/>
    </w:rPr>
  </w:style>
  <w:style w:type="character" w:customStyle="1" w:styleId="tgc">
    <w:name w:val="_tgc"/>
    <w:basedOn w:val="DefaultParagraphFont"/>
    <w:rsid w:val="001E3D8C"/>
  </w:style>
  <w:style w:type="paragraph" w:customStyle="1" w:styleId="Default">
    <w:name w:val="Default"/>
    <w:rsid w:val="00C12D0A"/>
    <w:pPr>
      <w:autoSpaceDE w:val="0"/>
      <w:autoSpaceDN w:val="0"/>
      <w:adjustRightInd w:val="0"/>
      <w:spacing w:after="0" w:line="240" w:lineRule="auto"/>
    </w:pPr>
    <w:rPr>
      <w:rFonts w:ascii="Geo Sans Light NWEA" w:hAnsi="Geo Sans Light NWEA" w:cs="Geo Sans Light NWEA"/>
      <w:color w:val="000000"/>
      <w:sz w:val="24"/>
      <w:szCs w:val="24"/>
    </w:rPr>
  </w:style>
  <w:style w:type="character" w:customStyle="1" w:styleId="st">
    <w:name w:val="st"/>
    <w:basedOn w:val="DefaultParagraphFont"/>
    <w:rsid w:val="0091539D"/>
  </w:style>
  <w:style w:type="character" w:styleId="Emphasis">
    <w:name w:val="Emphasis"/>
    <w:basedOn w:val="DefaultParagraphFont"/>
    <w:uiPriority w:val="20"/>
    <w:qFormat/>
    <w:rsid w:val="0091539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B086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7C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452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9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1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0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hyperlink" Target="https://pixabay.com/en/animal-fish-ocean-sea-1300170/" TargetMode="External"/><Relationship Id="rId42" Type="http://schemas.openxmlformats.org/officeDocument/2006/relationships/image" Target="media/image19.png"/><Relationship Id="rId63" Type="http://schemas.openxmlformats.org/officeDocument/2006/relationships/hyperlink" Target="https://www.google.co.uk/url?sa=i&amp;rct=j&amp;q=&amp;esrc=s&amp;frm=1&amp;source=images&amp;cd=&amp;cad=rja&amp;uact=8&amp;ved=0ahUKEwjChYSDi7bRAhVB1xoKHRhlC_MQjRwIBw&amp;url=https://commons.wikimedia.org/wiki/File:Cambridge_Natural_History_Mammalia_Fig_276.jpg&amp;bvm=bv.143423383,d.ZGg&amp;psig=AFQjCNG0zPE0VXbC4vdGbVIr74mYeyrEIw&amp;ust=1484086379618555" TargetMode="External"/><Relationship Id="rId84" Type="http://schemas.openxmlformats.org/officeDocument/2006/relationships/image" Target="media/image50.png"/><Relationship Id="rId16" Type="http://schemas.openxmlformats.org/officeDocument/2006/relationships/image" Target="media/image4.png"/><Relationship Id="rId107" Type="http://schemas.openxmlformats.org/officeDocument/2006/relationships/image" Target="media/image71.png"/><Relationship Id="rId11" Type="http://schemas.openxmlformats.org/officeDocument/2006/relationships/footer" Target="footer1.xml"/><Relationship Id="rId32" Type="http://schemas.openxmlformats.org/officeDocument/2006/relationships/image" Target="media/image13.png"/><Relationship Id="rId37" Type="http://schemas.openxmlformats.org/officeDocument/2006/relationships/hyperlink" Target="https://pixabay.com/en/moose-large-body-animal-mammal-48465/" TargetMode="External"/><Relationship Id="rId53" Type="http://schemas.microsoft.com/office/2007/relationships/hdphoto" Target="media/hdphoto5.wdp"/><Relationship Id="rId58" Type="http://schemas.openxmlformats.org/officeDocument/2006/relationships/image" Target="media/image32.png"/><Relationship Id="rId74" Type="http://schemas.openxmlformats.org/officeDocument/2006/relationships/hyperlink" Target="https://www.google.co.uk/url?sa=i&amp;rct=j&amp;q=&amp;esrc=s&amp;frm=1&amp;source=images&amp;cd=&amp;cad=rja&amp;uact=8&amp;ved=0ahUKEwj-sZGilLbRAhUEmBoKHXZxBiwQjRwIBw&amp;url=https://commons.wikimedia.org/wiki/File:NIE_1905_Darwin_Charles.png&amp;bvm=bv.143423383,d.ZGg&amp;psig=AFQjCNHJN1YQe70dIBwrGdxhzeg96W729w&amp;ust=1484088903870471" TargetMode="External"/><Relationship Id="rId79" Type="http://schemas.openxmlformats.org/officeDocument/2006/relationships/hyperlink" Target="https://pixabay.com/en/disco-ball-mirror-shiny-reflex-306522/" TargetMode="External"/><Relationship Id="rId102" Type="http://schemas.openxmlformats.org/officeDocument/2006/relationships/image" Target="media/image66.png"/><Relationship Id="rId123" Type="http://schemas.openxmlformats.org/officeDocument/2006/relationships/image" Target="media/image87.png"/><Relationship Id="rId128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hyperlink" Target="https://pixabay.com/en/tree-forest-trunk-nature-leaves-576847/" TargetMode="External"/><Relationship Id="rId95" Type="http://schemas.openxmlformats.org/officeDocument/2006/relationships/image" Target="media/image60.png"/><Relationship Id="rId22" Type="http://schemas.openxmlformats.org/officeDocument/2006/relationships/image" Target="media/image7.png"/><Relationship Id="rId27" Type="http://schemas.microsoft.com/office/2007/relationships/hdphoto" Target="media/hdphoto2.wdp"/><Relationship Id="rId43" Type="http://schemas.openxmlformats.org/officeDocument/2006/relationships/image" Target="media/image20.png"/><Relationship Id="rId48" Type="http://schemas.microsoft.com/office/2007/relationships/hdphoto" Target="media/hdphoto4.wdp"/><Relationship Id="rId64" Type="http://schemas.openxmlformats.org/officeDocument/2006/relationships/image" Target="media/image37.jpeg"/><Relationship Id="rId69" Type="http://schemas.openxmlformats.org/officeDocument/2006/relationships/image" Target="media/image40.jpeg"/><Relationship Id="rId113" Type="http://schemas.openxmlformats.org/officeDocument/2006/relationships/image" Target="media/image77.png"/><Relationship Id="rId118" Type="http://schemas.openxmlformats.org/officeDocument/2006/relationships/image" Target="media/image82.png"/><Relationship Id="rId80" Type="http://schemas.openxmlformats.org/officeDocument/2006/relationships/image" Target="media/image47.png"/><Relationship Id="rId85" Type="http://schemas.openxmlformats.org/officeDocument/2006/relationships/image" Target="media/image51.png"/><Relationship Id="rId12" Type="http://schemas.openxmlformats.org/officeDocument/2006/relationships/footer" Target="footer2.xml"/><Relationship Id="rId17" Type="http://schemas.openxmlformats.org/officeDocument/2006/relationships/hyperlink" Target="https://pixabay.com/en/animals-reptiles-snake-1295060/" TargetMode="External"/><Relationship Id="rId33" Type="http://schemas.openxmlformats.org/officeDocument/2006/relationships/hyperlink" Target="https://pixabay.com/en/snail-animal-slow-spiral-1293083/" TargetMode="External"/><Relationship Id="rId38" Type="http://schemas.openxmlformats.org/officeDocument/2006/relationships/image" Target="media/image16.png"/><Relationship Id="rId59" Type="http://schemas.openxmlformats.org/officeDocument/2006/relationships/image" Target="media/image33.png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24" Type="http://schemas.openxmlformats.org/officeDocument/2006/relationships/image" Target="media/image88.jpeg"/><Relationship Id="rId129" Type="http://schemas.openxmlformats.org/officeDocument/2006/relationships/fontTable" Target="fontTable.xml"/><Relationship Id="rId54" Type="http://schemas.openxmlformats.org/officeDocument/2006/relationships/image" Target="media/image28.png"/><Relationship Id="rId70" Type="http://schemas.openxmlformats.org/officeDocument/2006/relationships/hyperlink" Target="https://pixabay.com/en/camel-sand-two-humps-resting-48445/" TargetMode="External"/><Relationship Id="rId75" Type="http://schemas.openxmlformats.org/officeDocument/2006/relationships/image" Target="media/image43.png"/><Relationship Id="rId91" Type="http://schemas.openxmlformats.org/officeDocument/2006/relationships/image" Target="media/image56.png"/><Relationship Id="rId96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49" Type="http://schemas.openxmlformats.org/officeDocument/2006/relationships/image" Target="media/image24.png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44" Type="http://schemas.openxmlformats.org/officeDocument/2006/relationships/image" Target="media/image21.png"/><Relationship Id="rId60" Type="http://schemas.openxmlformats.org/officeDocument/2006/relationships/image" Target="media/image34.png"/><Relationship Id="rId65" Type="http://schemas.openxmlformats.org/officeDocument/2006/relationships/hyperlink" Target="https://pixabay.com/en/animal-bird-dodo-extinct-1298778/" TargetMode="External"/><Relationship Id="rId81" Type="http://schemas.openxmlformats.org/officeDocument/2006/relationships/hyperlink" Target="https://www.google.co.uk/url?sa=i&amp;rct=j&amp;q=&amp;esrc=s&amp;frm=1&amp;source=images&amp;cd=&amp;cad=rja&amp;uact=8&amp;ved=0ahUKEwiyxf3r-bXRAhVEthQKHV0nAaUQjRwIBw&amp;url=https://pixabay.com/en/rainbow-default-colors-948520/&amp;bvm=bv.143423383,d.ZGg&amp;psig=AFQjCNFuc_wXTIyyR8EMNftlxpFh79D--w&amp;ust=1484081811112047" TargetMode="External"/><Relationship Id="rId86" Type="http://schemas.openxmlformats.org/officeDocument/2006/relationships/image" Target="media/image52.png"/><Relationship Id="rId130" Type="http://schemas.openxmlformats.org/officeDocument/2006/relationships/theme" Target="theme/theme1.xml"/><Relationship Id="rId13" Type="http://schemas.openxmlformats.org/officeDocument/2006/relationships/hyperlink" Target="https://pixabay.com/en/hornet-wasp-insect-bee-brown-151003/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pixabay.com/en/goldfinch-bird-yellow-golden-34663/" TargetMode="External"/><Relationship Id="rId109" Type="http://schemas.openxmlformats.org/officeDocument/2006/relationships/image" Target="media/image73.png"/><Relationship Id="rId34" Type="http://schemas.openxmlformats.org/officeDocument/2006/relationships/image" Target="media/image14.png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6" Type="http://schemas.openxmlformats.org/officeDocument/2006/relationships/image" Target="media/image44.png"/><Relationship Id="rId97" Type="http://schemas.microsoft.com/office/2007/relationships/hdphoto" Target="media/hdphoto6.wdp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hyperlink" Target="https://www.google.co.uk/url?sa=i&amp;rct=j&amp;q=&amp;esrc=s&amp;frm=1&amp;source=images&amp;cd=&amp;cad=rja&amp;uact=8&amp;ved=0ahUKEwjUxZnf2L3RAhXEnRoKHaFpCyoQjRwIBw&amp;url=https://pixabay.com/en/biology-microbiology-microorganism-1295384/&amp;bvm=bv.144210762,d.ZWM&amp;psig=AFQjCNH1VekJlJS6DlQOknbrZL-U-05ZMQ&amp;ust=1484347826226219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microsoft.com/office/2007/relationships/hdphoto" Target="media/hdphoto3.wdp"/><Relationship Id="rId66" Type="http://schemas.openxmlformats.org/officeDocument/2006/relationships/image" Target="media/image38.png"/><Relationship Id="rId87" Type="http://schemas.openxmlformats.org/officeDocument/2006/relationships/image" Target="media/image53.png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131" Type="http://schemas.openxmlformats.org/officeDocument/2006/relationships/customXml" Target="../customXml/item2.xml"/><Relationship Id="rId61" Type="http://schemas.openxmlformats.org/officeDocument/2006/relationships/image" Target="media/image35.png"/><Relationship Id="rId82" Type="http://schemas.openxmlformats.org/officeDocument/2006/relationships/image" Target="media/image48.png"/><Relationship Id="rId19" Type="http://schemas.openxmlformats.org/officeDocument/2006/relationships/hyperlink" Target="https://pixabay.com/en/biodiversity-earthworm-fertilizer-160380/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2.png"/><Relationship Id="rId35" Type="http://schemas.openxmlformats.org/officeDocument/2006/relationships/hyperlink" Target="https://pixabay.com/en/amphibian-animal-frog-nature-1295172/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45.png"/><Relationship Id="rId100" Type="http://schemas.openxmlformats.org/officeDocument/2006/relationships/image" Target="media/image64.png"/><Relationship Id="rId105" Type="http://schemas.openxmlformats.org/officeDocument/2006/relationships/image" Target="media/image69.png"/><Relationship Id="rId126" Type="http://schemas.openxmlformats.org/officeDocument/2006/relationships/image" Target="media/image90.png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hyperlink" Target="https://pixabay.com/en/cacti-cactus-garden-gardening-151474/" TargetMode="External"/><Relationship Id="rId93" Type="http://schemas.openxmlformats.org/officeDocument/2006/relationships/image" Target="media/image58.jpeg"/><Relationship Id="rId98" Type="http://schemas.openxmlformats.org/officeDocument/2006/relationships/image" Target="media/image62.png"/><Relationship Id="rId121" Type="http://schemas.openxmlformats.org/officeDocument/2006/relationships/image" Target="media/image85.png"/><Relationship Id="rId3" Type="http://schemas.openxmlformats.org/officeDocument/2006/relationships/styles" Target="styles.xml"/><Relationship Id="rId25" Type="http://schemas.openxmlformats.org/officeDocument/2006/relationships/hyperlink" Target="https://www.google.co.uk/url?sa=i&amp;rct=j&amp;q=&amp;esrc=s&amp;frm=1&amp;source=images&amp;cd=&amp;cad=rja&amp;uact=8&amp;ved=0ahUKEwjVoszEzb3RAhXMfxoKHd6yARwQjRwIBw&amp;url=https://simple.wikipedia.org/wiki/Yeast&amp;bvm=bv.144210762,d.ZWM&amp;psig=AFQjCNEoMReLVYtyvDtnzOk3w6nlCVZfjA&amp;ust=1484344796539227" TargetMode="External"/><Relationship Id="rId46" Type="http://schemas.openxmlformats.org/officeDocument/2006/relationships/image" Target="media/image22.png"/><Relationship Id="rId67" Type="http://schemas.openxmlformats.org/officeDocument/2006/relationships/image" Target="media/image39.png"/><Relationship Id="rId116" Type="http://schemas.openxmlformats.org/officeDocument/2006/relationships/image" Target="media/image80.png"/><Relationship Id="rId20" Type="http://schemas.openxmlformats.org/officeDocument/2006/relationships/image" Target="media/image6.png"/><Relationship Id="rId41" Type="http://schemas.openxmlformats.org/officeDocument/2006/relationships/image" Target="media/image18.jpeg"/><Relationship Id="rId62" Type="http://schemas.openxmlformats.org/officeDocument/2006/relationships/image" Target="media/image36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111" Type="http://schemas.openxmlformats.org/officeDocument/2006/relationships/image" Target="media/image75.png"/><Relationship Id="rId132" Type="http://schemas.openxmlformats.org/officeDocument/2006/relationships/customXml" Target="../customXml/item3.xml"/><Relationship Id="rId15" Type="http://schemas.openxmlformats.org/officeDocument/2006/relationships/hyperlink" Target="https://pixabay.com/en/animal-insect-short-abc-pictures-1300049/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31.png"/><Relationship Id="rId106" Type="http://schemas.openxmlformats.org/officeDocument/2006/relationships/image" Target="media/image70.png"/><Relationship Id="rId127" Type="http://schemas.openxmlformats.org/officeDocument/2006/relationships/image" Target="media/image91.png"/><Relationship Id="rId10" Type="http://schemas.openxmlformats.org/officeDocument/2006/relationships/image" Target="media/image2.jpeg"/><Relationship Id="rId31" Type="http://schemas.openxmlformats.org/officeDocument/2006/relationships/hyperlink" Target="https://pixabay.com/en/lobster-animal-sea-food-ocean-red-311200/" TargetMode="External"/><Relationship Id="rId52" Type="http://schemas.openxmlformats.org/officeDocument/2006/relationships/image" Target="media/image27.png"/><Relationship Id="rId73" Type="http://schemas.openxmlformats.org/officeDocument/2006/relationships/image" Target="media/image42.png"/><Relationship Id="rId78" Type="http://schemas.openxmlformats.org/officeDocument/2006/relationships/image" Target="media/image46.png"/><Relationship Id="rId94" Type="http://schemas.openxmlformats.org/officeDocument/2006/relationships/image" Target="media/image59.png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image" Target="media/image8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26" Type="http://schemas.openxmlformats.org/officeDocument/2006/relationships/image" Target="media/image10.png"/><Relationship Id="rId47" Type="http://schemas.openxmlformats.org/officeDocument/2006/relationships/image" Target="media/image23.png"/><Relationship Id="rId68" Type="http://schemas.openxmlformats.org/officeDocument/2006/relationships/hyperlink" Target="https://www.google.co.uk/imgres?imgurl=https://cdn.pixabay.com/photo/2015/12/15/08/51/fish-1093863_960_720.jpg&amp;imgrefurl=https://pixabay.com/en/photos/fossil/&amp;docid=KLk8Bozp4EN5FM&amp;tbnid=7KlUY6oloeOyDM:&amp;vet=1&amp;w=960&amp;h=602&amp;bih=651&amp;biw=1366&amp;q=fossil&amp;ved=0ahUKEwii2NCfg7bRAhWDJMAKHYCGDXsQMwg6KBcwFw&amp;iact=mrc&amp;uact=8" TargetMode="External"/><Relationship Id="rId89" Type="http://schemas.openxmlformats.org/officeDocument/2006/relationships/image" Target="media/image55.png"/><Relationship Id="rId112" Type="http://schemas.openxmlformats.org/officeDocument/2006/relationships/image" Target="media/image76.png"/><Relationship Id="rId133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DE1834C87F4A4CAD0514D969689C61" ma:contentTypeVersion="13" ma:contentTypeDescription="Create a new document." ma:contentTypeScope="" ma:versionID="2c60113b9dbe07dbdf07cfe32a86ae2c">
  <xsd:schema xmlns:xsd="http://www.w3.org/2001/XMLSchema" xmlns:xs="http://www.w3.org/2001/XMLSchema" xmlns:p="http://schemas.microsoft.com/office/2006/metadata/properties" xmlns:ns2="afafb7da-1630-466f-b8ac-5f9079687ced" xmlns:ns3="32d4b3c8-3173-4db6-a6df-2ee81da65936" targetNamespace="http://schemas.microsoft.com/office/2006/metadata/properties" ma:root="true" ma:fieldsID="8cb4a411ae936aad2a229242a0fca6e2" ns2:_="" ns3:_="">
    <xsd:import namespace="afafb7da-1630-466f-b8ac-5f9079687ced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afb7da-1630-466f-b8ac-5f9079687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afb7da-1630-466f-b8ac-5f9079687ced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Props1.xml><?xml version="1.0" encoding="utf-8"?>
<ds:datastoreItem xmlns:ds="http://schemas.openxmlformats.org/officeDocument/2006/customXml" ds:itemID="{26A4741A-5FAA-4A30-A75D-4E1F6AEEA4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9E440F-3D49-493A-B868-1518F1FC88D1}"/>
</file>

<file path=customXml/itemProps3.xml><?xml version="1.0" encoding="utf-8"?>
<ds:datastoreItem xmlns:ds="http://schemas.openxmlformats.org/officeDocument/2006/customXml" ds:itemID="{36AFBB50-0EE3-47A8-8D33-13623B22A3DB}"/>
</file>

<file path=customXml/itemProps4.xml><?xml version="1.0" encoding="utf-8"?>
<ds:datastoreItem xmlns:ds="http://schemas.openxmlformats.org/officeDocument/2006/customXml" ds:itemID="{8F157139-8FCC-4945-BC12-268BE8B5D5C5}"/>
</file>

<file path=docProps/app.xml><?xml version="1.0" encoding="utf-8"?>
<Properties xmlns="http://schemas.openxmlformats.org/officeDocument/2006/extended-properties" xmlns:vt="http://schemas.openxmlformats.org/officeDocument/2006/docPropsVTypes">
  <Template>8A3985C</Template>
  <TotalTime>0</TotalTime>
  <Pages>7</Pages>
  <Words>55</Words>
  <Characters>314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McQueenie</dc:creator>
  <cp:keywords/>
  <dc:description/>
  <cp:lastModifiedBy>Mrs G Springett</cp:lastModifiedBy>
  <cp:revision>2</cp:revision>
  <cp:lastPrinted>2019-02-12T17:16:00Z</cp:lastPrinted>
  <dcterms:created xsi:type="dcterms:W3CDTF">2020-07-07T10:48:00Z</dcterms:created>
  <dcterms:modified xsi:type="dcterms:W3CDTF">2020-07-07T10:48:00Z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0x010100A4DE1834C87F4A4CAD0514D969689C61</vt:lpwstr>
  </property>
  <property fmtid="{D5CDD505-2E9C-101B-9397-08002B2CF9AE}" pid="3" name="Order">
    <vt:r8>10687200</vt:r8>
  </property>
</Properties>
</file>